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525C" w14:textId="77777777" w:rsidR="00346FCC" w:rsidRPr="00A40D3A" w:rsidRDefault="00346FCC" w:rsidP="00346FCC">
      <w:pPr>
        <w:outlineLvl w:val="0"/>
        <w:rPr>
          <w:rFonts w:ascii="DB Office" w:hAnsi="DB Office"/>
          <w:b/>
          <w:snapToGrid w:val="0"/>
          <w:color w:val="000000"/>
          <w:sz w:val="28"/>
          <w:szCs w:val="28"/>
          <w:lang w:val="es-ES"/>
        </w:rPr>
      </w:pP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t>TAN-Nr.: TAN</w:t>
      </w:r>
      <w:bookmarkStart w:id="0" w:name="_Hlk36030143"/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instrText xml:space="preserve"> FORMTEXT </w:instrTex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end"/>
      </w:r>
      <w:bookmarkEnd w:id="0"/>
      <w:r w:rsidRPr="00A40D3A">
        <w:rPr>
          <w:b/>
          <w:bCs/>
          <w:snapToGrid w:val="0"/>
          <w:color w:val="000000"/>
          <w:sz w:val="28"/>
          <w:szCs w:val="28"/>
          <w:lang w:val="es-ES"/>
        </w:rPr>
        <w:tab/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tab/>
        <w:t>Auftragsnummer:</w:t>
      </w:r>
      <w:r w:rsidRPr="00A40D3A">
        <w:rPr>
          <w:lang w:val="es-ES"/>
        </w:rPr>
        <w:t xml:space="preserve"> 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instrText xml:space="preserve"> FORMTEXT </w:instrTex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separate"/>
      </w:r>
      <w:r w:rsidR="00B446A0">
        <w:rPr>
          <w:b/>
          <w:bCs/>
          <w:snapToGrid w:val="0"/>
          <w:color w:val="000000"/>
          <w:sz w:val="28"/>
          <w:szCs w:val="28"/>
          <w:lang w:val="en-GB"/>
        </w:rPr>
        <w:t> </w:t>
      </w:r>
      <w:r w:rsidR="00B446A0">
        <w:rPr>
          <w:b/>
          <w:bCs/>
          <w:snapToGrid w:val="0"/>
          <w:color w:val="000000"/>
          <w:sz w:val="28"/>
          <w:szCs w:val="28"/>
          <w:lang w:val="en-GB"/>
        </w:rPr>
        <w:t> </w:t>
      </w:r>
      <w:r w:rsidR="00B446A0">
        <w:rPr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end"/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t>/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instrText xml:space="preserve"> FORMTEXT </w:instrTex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end"/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t>/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s-ES"/>
        </w:rPr>
        <w:instrText xml:space="preserve"> FORMTEXT </w:instrTex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 w:val="28"/>
          <w:szCs w:val="28"/>
          <w:lang w:val="en-GB"/>
        </w:rPr>
        <w:t> </w:t>
      </w:r>
      <w:r w:rsidRPr="00A40D3A">
        <w:rPr>
          <w:b/>
          <w:bCs/>
          <w:snapToGrid w:val="0"/>
          <w:color w:val="000000"/>
          <w:sz w:val="28"/>
          <w:szCs w:val="28"/>
          <w:lang w:val="en-GB"/>
        </w:rPr>
        <w:fldChar w:fldCharType="end"/>
      </w:r>
    </w:p>
    <w:p w14:paraId="4F8A7115" w14:textId="77777777" w:rsidR="00487FD8" w:rsidRPr="00A40D3A" w:rsidRDefault="00487FD8" w:rsidP="00346FCC">
      <w:pPr>
        <w:outlineLvl w:val="0"/>
        <w:rPr>
          <w:rStyle w:val="Blaukursiv"/>
          <w:color w:val="0000FF"/>
          <w:lang w:val="es-ES"/>
        </w:rPr>
      </w:pPr>
      <w:r w:rsidRPr="00A40D3A">
        <w:rPr>
          <w:rStyle w:val="Blaukursiv"/>
          <w:bCs/>
          <w:iCs/>
          <w:color w:val="0000FF"/>
          <w:lang w:val="es-ES"/>
        </w:rPr>
        <w:t>TAN no.: TAN</w:t>
      </w:r>
      <w:r w:rsidRPr="00A40D3A">
        <w:rPr>
          <w:rStyle w:val="Blaukursiv"/>
          <w:bCs/>
          <w:iCs/>
          <w:color w:val="0000FF"/>
          <w:lang w:val="es-ES"/>
        </w:rPr>
        <w:tab/>
      </w:r>
      <w:r w:rsidRPr="00A40D3A">
        <w:rPr>
          <w:rStyle w:val="Blaukursiv"/>
          <w:bCs/>
          <w:iCs/>
          <w:color w:val="0000FF"/>
          <w:lang w:val="es-ES"/>
        </w:rPr>
        <w:tab/>
      </w:r>
      <w:r w:rsidRPr="00A40D3A">
        <w:rPr>
          <w:rStyle w:val="Blaukursiv"/>
          <w:bCs/>
          <w:iCs/>
          <w:color w:val="0000FF"/>
          <w:lang w:val="es-ES"/>
        </w:rPr>
        <w:tab/>
        <w:t>Order code:</w:t>
      </w:r>
    </w:p>
    <w:p w14:paraId="0D210E6B" w14:textId="77777777" w:rsidR="00947854" w:rsidRPr="00A40D3A" w:rsidRDefault="00947854" w:rsidP="00F8219D">
      <w:pPr>
        <w:outlineLvl w:val="0"/>
        <w:rPr>
          <w:rFonts w:ascii="DB Office" w:hAnsi="DB Office"/>
          <w:b/>
          <w:sz w:val="28"/>
          <w:szCs w:val="28"/>
          <w:lang w:val="es-ES"/>
        </w:rPr>
      </w:pPr>
    </w:p>
    <w:p w14:paraId="4832E5E7" w14:textId="77777777" w:rsidR="00487FD8" w:rsidRPr="00635912" w:rsidRDefault="00F8219D" w:rsidP="002C6F8E">
      <w:pPr>
        <w:rPr>
          <w:rFonts w:ascii="DB Office" w:hAnsi="DB Office"/>
          <w:b/>
          <w:sz w:val="28"/>
          <w:szCs w:val="28"/>
        </w:rPr>
      </w:pPr>
      <w:r w:rsidRPr="00635912">
        <w:rPr>
          <w:rFonts w:ascii="DB Office" w:hAnsi="DB Office"/>
          <w:b/>
          <w:bCs/>
          <w:sz w:val="28"/>
          <w:szCs w:val="28"/>
        </w:rPr>
        <w:t>Checkliste A</w:t>
      </w:r>
      <w:r w:rsidRPr="00A40D3A">
        <w:rPr>
          <w:rFonts w:ascii="DB Office" w:hAnsi="DB Office"/>
          <w:b/>
          <w:bCs/>
          <w:sz w:val="28"/>
          <w:szCs w:val="28"/>
          <w:cs/>
          <w:lang w:val="en-GB"/>
        </w:rPr>
        <w:t>‎</w:t>
      </w:r>
      <w:r w:rsidRPr="00635912">
        <w:rPr>
          <w:rFonts w:ascii="DB Office" w:hAnsi="DB Office"/>
          <w:b/>
          <w:bCs/>
          <w:sz w:val="28"/>
          <w:szCs w:val="28"/>
        </w:rPr>
        <w:t xml:space="preserve">/ </w:t>
      </w:r>
      <w:r w:rsidRPr="00A40D3A">
        <w:rPr>
          <w:rFonts w:ascii="DB Office" w:hAnsi="DB Office"/>
          <w:b/>
          <w:bCs/>
          <w:sz w:val="28"/>
          <w:szCs w:val="28"/>
          <w:cs/>
          <w:lang w:val="en-GB"/>
        </w:rPr>
        <w:t>‎</w:t>
      </w:r>
      <w:r w:rsidRPr="00635912">
        <w:rPr>
          <w:rFonts w:ascii="DB Office" w:hAnsi="DB Office"/>
          <w:b/>
          <w:bCs/>
          <w:sz w:val="28"/>
          <w:szCs w:val="28"/>
        </w:rPr>
        <w:tab/>
      </w:r>
      <w:r w:rsidRPr="00635912">
        <w:rPr>
          <w:rFonts w:ascii="DB Office" w:hAnsi="DB Office"/>
          <w:b/>
          <w:bCs/>
          <w:sz w:val="28"/>
          <w:szCs w:val="28"/>
        </w:rPr>
        <w:tab/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fldChar w:fldCharType="begin">
          <w:ffData>
            <w:name w:val="CR_C_PM2_2_Ja"/>
            <w:enabled/>
            <w:calcOnExit w:val="0"/>
            <w:entryMacro w:val="NeinDeaktivieren"/>
            <w:checkBox>
              <w:sizeAuto/>
              <w:default w:val="0"/>
              <w:checked w:val="0"/>
            </w:checkBox>
          </w:ffData>
        </w:fldChar>
      </w:r>
      <w:r w:rsidRPr="00635912">
        <w:rPr>
          <w:rFonts w:ascii="DB Office" w:hAnsi="DB Office"/>
          <w:b/>
          <w:bCs/>
          <w:snapToGrid w:val="0"/>
          <w:sz w:val="28"/>
          <w:szCs w:val="28"/>
        </w:rPr>
        <w:instrText xml:space="preserve"> FORMCHECKBOX </w:instrText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fldChar w:fldCharType="end"/>
      </w:r>
      <w:r w:rsidRPr="00635912">
        <w:rPr>
          <w:rFonts w:ascii="DB Office" w:hAnsi="DB Office"/>
          <w:b/>
          <w:bCs/>
          <w:sz w:val="28"/>
          <w:szCs w:val="28"/>
        </w:rPr>
        <w:tab/>
        <w:t xml:space="preserve">Oberbaukomponenten (allgemein)/ </w:t>
      </w:r>
      <w:r w:rsidRPr="00A40D3A">
        <w:rPr>
          <w:rFonts w:ascii="DB Office" w:hAnsi="DB Office"/>
          <w:b/>
          <w:bCs/>
          <w:sz w:val="28"/>
          <w:szCs w:val="28"/>
          <w:cs/>
          <w:lang w:val="en-GB"/>
        </w:rPr>
        <w:t>‎</w:t>
      </w:r>
    </w:p>
    <w:p w14:paraId="63AAB03F" w14:textId="77777777" w:rsidR="00487FD8" w:rsidRPr="00A40D3A" w:rsidRDefault="00487FD8" w:rsidP="00A51B52">
      <w:pPr>
        <w:outlineLvl w:val="0"/>
        <w:rPr>
          <w:rStyle w:val="Blaukursiv"/>
          <w:b w:val="0"/>
          <w:i w:val="0"/>
          <w:color w:val="0000FF"/>
          <w:lang w:val="en-GB"/>
        </w:rPr>
      </w:pPr>
      <w:r w:rsidRPr="00A40D3A">
        <w:rPr>
          <w:rStyle w:val="Blaukursiv"/>
          <w:bCs/>
          <w:iCs/>
          <w:color w:val="0000FF"/>
          <w:lang w:val="en-GB"/>
        </w:rPr>
        <w:t>Checklist A</w:t>
      </w:r>
      <w:r w:rsidRPr="00A40D3A">
        <w:rPr>
          <w:rStyle w:val="Blaukursiv"/>
          <w:bCs/>
          <w:iCs/>
          <w:color w:val="0000FF"/>
          <w:lang w:val="en-GB"/>
        </w:rPr>
        <w:tab/>
      </w:r>
      <w:r w:rsidRPr="00A40D3A">
        <w:rPr>
          <w:rStyle w:val="Blaukursiv"/>
          <w:bCs/>
          <w:iCs/>
          <w:color w:val="0000FF"/>
          <w:lang w:val="en-GB"/>
        </w:rPr>
        <w:tab/>
      </w:r>
      <w:r w:rsidRPr="00A40D3A">
        <w:rPr>
          <w:rStyle w:val="Blaukursiv"/>
          <w:bCs/>
          <w:iCs/>
          <w:color w:val="0000FF"/>
          <w:lang w:val="en-GB"/>
        </w:rPr>
        <w:tab/>
        <w:t>Permanent way components (general)</w:t>
      </w:r>
    </w:p>
    <w:p w14:paraId="26385F38" w14:textId="77777777" w:rsidR="00870E47" w:rsidRPr="006527DD" w:rsidRDefault="00870E47" w:rsidP="00870E47">
      <w:pPr>
        <w:rPr>
          <w:rFonts w:ascii="DB Office" w:hAnsi="DB Office"/>
          <w:b/>
          <w:snapToGrid w:val="0"/>
          <w:sz w:val="28"/>
          <w:szCs w:val="28"/>
          <w:lang w:val="en-US"/>
        </w:rPr>
      </w:pPr>
      <w:r w:rsidRPr="00A40D3A">
        <w:rPr>
          <w:rFonts w:ascii="DB Office" w:hAnsi="DB Office"/>
          <w:b/>
          <w:bCs/>
          <w:color w:val="0000FF"/>
          <w:sz w:val="28"/>
          <w:szCs w:val="28"/>
          <w:lang w:val="en-GB"/>
        </w:rPr>
        <w:tab/>
      </w:r>
      <w:r w:rsidRPr="00A40D3A">
        <w:rPr>
          <w:rFonts w:ascii="DB Office" w:hAnsi="DB Office"/>
          <w:b/>
          <w:bCs/>
          <w:color w:val="0000FF"/>
          <w:sz w:val="28"/>
          <w:szCs w:val="28"/>
          <w:lang w:val="en-GB"/>
        </w:rPr>
        <w:tab/>
      </w:r>
      <w:r w:rsidRPr="00A40D3A">
        <w:rPr>
          <w:rFonts w:ascii="DB Office" w:hAnsi="DB Office"/>
          <w:b/>
          <w:bCs/>
          <w:color w:val="0000FF"/>
          <w:sz w:val="28"/>
          <w:szCs w:val="28"/>
          <w:lang w:val="en-GB"/>
        </w:rPr>
        <w:tab/>
      </w:r>
      <w:r w:rsidRPr="00A40D3A">
        <w:rPr>
          <w:rFonts w:ascii="DB Office" w:hAnsi="DB Office"/>
          <w:b/>
          <w:bCs/>
          <w:color w:val="0000FF"/>
          <w:sz w:val="28"/>
          <w:szCs w:val="28"/>
          <w:lang w:val="en-GB"/>
        </w:rPr>
        <w:tab/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fldChar w:fldCharType="begin">
          <w:ffData>
            <w:name w:val="CR_C_PM2_2_Ja"/>
            <w:enabled/>
            <w:calcOnExit w:val="0"/>
            <w:entryMacro w:val="NeinDeaktivieren"/>
            <w:checkBox>
              <w:sizeAuto/>
              <w:default w:val="0"/>
              <w:checked w:val="0"/>
            </w:checkBox>
          </w:ffData>
        </w:fldChar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instrText xml:space="preserve"> FORMCHECKBOX </w:instrText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sz w:val="28"/>
          <w:szCs w:val="28"/>
          <w:lang w:val="en-GB"/>
        </w:rPr>
        <w:fldChar w:fldCharType="end"/>
      </w:r>
      <w:r w:rsidRPr="006527DD">
        <w:rPr>
          <w:rFonts w:ascii="DB Office" w:hAnsi="DB Office"/>
          <w:b/>
          <w:bCs/>
          <w:snapToGrid w:val="0"/>
          <w:sz w:val="28"/>
          <w:szCs w:val="28"/>
          <w:lang w:val="en-US"/>
        </w:rPr>
        <w:tab/>
        <w:t>Tiefbaukomponenten</w:t>
      </w:r>
      <w:r w:rsidR="00D1549D" w:rsidRPr="006527DD">
        <w:rPr>
          <w:rFonts w:ascii="DB Office" w:hAnsi="DB Office"/>
          <w:b/>
          <w:bCs/>
          <w:snapToGrid w:val="0"/>
          <w:sz w:val="28"/>
          <w:szCs w:val="28"/>
          <w:lang w:val="en-US"/>
        </w:rPr>
        <w:t xml:space="preserve"> (allgemein)/</w:t>
      </w:r>
    </w:p>
    <w:p w14:paraId="5BA9A442" w14:textId="77777777" w:rsidR="00870E47" w:rsidRPr="006527DD" w:rsidRDefault="00870E47" w:rsidP="006E6788">
      <w:pPr>
        <w:outlineLvl w:val="0"/>
        <w:rPr>
          <w:rStyle w:val="Blaukursiv"/>
          <w:color w:val="0000FF"/>
        </w:rPr>
      </w:pPr>
      <w:r w:rsidRPr="006527DD">
        <w:rPr>
          <w:rStyle w:val="Blaukursiv"/>
          <w:b w:val="0"/>
          <w:i w:val="0"/>
          <w:color w:val="0000FF"/>
        </w:rPr>
        <w:tab/>
      </w:r>
      <w:r w:rsidRPr="006527DD">
        <w:rPr>
          <w:rStyle w:val="Blaukursiv"/>
          <w:b w:val="0"/>
          <w:i w:val="0"/>
          <w:color w:val="0000FF"/>
        </w:rPr>
        <w:tab/>
      </w:r>
      <w:r w:rsidRPr="006527DD">
        <w:rPr>
          <w:rStyle w:val="Blaukursiv"/>
          <w:b w:val="0"/>
          <w:i w:val="0"/>
          <w:color w:val="0000FF"/>
        </w:rPr>
        <w:tab/>
      </w:r>
      <w:r w:rsidRPr="006527DD">
        <w:rPr>
          <w:rStyle w:val="Blaukursiv"/>
          <w:b w:val="0"/>
          <w:i w:val="0"/>
          <w:color w:val="0000FF"/>
        </w:rPr>
        <w:tab/>
      </w:r>
      <w:r w:rsidRPr="006527DD">
        <w:rPr>
          <w:rStyle w:val="Blaukursiv"/>
          <w:b w:val="0"/>
          <w:i w:val="0"/>
          <w:color w:val="0000FF"/>
        </w:rPr>
        <w:tab/>
      </w:r>
      <w:r w:rsidR="006527DD" w:rsidRPr="00394301">
        <w:rPr>
          <w:rStyle w:val="Blaukursiv"/>
          <w:bCs/>
          <w:iCs/>
          <w:color w:val="0000FF"/>
        </w:rPr>
        <w:t>C</w:t>
      </w:r>
      <w:r w:rsidR="006527DD" w:rsidRPr="006527DD">
        <w:rPr>
          <w:rStyle w:val="Blaukursiv"/>
          <w:bCs/>
          <w:iCs/>
          <w:color w:val="0000FF"/>
        </w:rPr>
        <w:t xml:space="preserve">ivil engineering components </w:t>
      </w:r>
      <w:r w:rsidR="00D1549D" w:rsidRPr="006527DD">
        <w:rPr>
          <w:rStyle w:val="Blaukursiv"/>
          <w:bCs/>
          <w:iCs/>
          <w:color w:val="0000FF"/>
        </w:rPr>
        <w:t>(general)</w:t>
      </w:r>
    </w:p>
    <w:p w14:paraId="160F6BAB" w14:textId="77777777" w:rsidR="00FB73D5" w:rsidRPr="006527DD" w:rsidRDefault="00FB73D5" w:rsidP="00FB73D5">
      <w:pPr>
        <w:outlineLvl w:val="0"/>
        <w:rPr>
          <w:rFonts w:ascii="DB Office" w:hAnsi="DB Office"/>
          <w:sz w:val="22"/>
          <w:szCs w:val="22"/>
          <w:lang w:val="en-US"/>
        </w:rPr>
      </w:pPr>
    </w:p>
    <w:p w14:paraId="68A243FA" w14:textId="159D67B2" w:rsidR="008B72C4" w:rsidRPr="00394301" w:rsidRDefault="008B72C4" w:rsidP="001A7381">
      <w:pPr>
        <w:tabs>
          <w:tab w:val="left" w:pos="8543"/>
        </w:tabs>
        <w:outlineLvl w:val="0"/>
        <w:rPr>
          <w:rFonts w:ascii="DB Office" w:hAnsi="DB Office"/>
          <w:snapToGrid w:val="0"/>
          <w:color w:val="000000"/>
          <w:szCs w:val="24"/>
        </w:rPr>
      </w:pPr>
      <w:r w:rsidRPr="00394301">
        <w:rPr>
          <w:rFonts w:ascii="DB Office" w:hAnsi="DB Office"/>
          <w:b/>
          <w:bCs/>
          <w:szCs w:val="24"/>
        </w:rPr>
        <w:t xml:space="preserve">Anlage </w:t>
      </w:r>
      <w:r w:rsidRPr="00A40D3A">
        <w:rPr>
          <w:rFonts w:ascii="DB Office" w:hAnsi="DB Office"/>
          <w:b/>
          <w:bCs/>
          <w:color w:val="000000"/>
          <w:lang w:val="en-GB"/>
        </w:rPr>
        <w:fldChar w:fldCharType="begin">
          <w:ffData>
            <w:name w:val=""/>
            <w:enabled/>
            <w:calcOnExit w:val="0"/>
            <w:ddList>
              <w:listEntry w:val="(bitte auswählen)"/>
              <w:listEntry w:val="zum Auftragsdatenblatt"/>
              <w:listEntry w:val="zur Regelüberwachung"/>
              <w:listEntry w:val="zur Sonderüberwachung"/>
            </w:ddList>
          </w:ffData>
        </w:fldChar>
      </w:r>
      <w:r w:rsidRPr="00394301">
        <w:rPr>
          <w:rFonts w:ascii="DB Office" w:hAnsi="DB Office"/>
          <w:b/>
          <w:bCs/>
          <w:color w:val="000000"/>
        </w:rPr>
        <w:instrText xml:space="preserve"> FORMDROPDOWN </w:instrText>
      </w:r>
      <w:r w:rsidRPr="00A40D3A">
        <w:rPr>
          <w:rFonts w:ascii="DB Office" w:hAnsi="DB Office"/>
          <w:b/>
          <w:bCs/>
          <w:color w:val="000000"/>
          <w:lang w:val="en-GB"/>
        </w:rPr>
      </w:r>
      <w:r w:rsidRPr="00A40D3A">
        <w:rPr>
          <w:rFonts w:ascii="DB Office" w:hAnsi="DB Office"/>
          <w:b/>
          <w:bCs/>
          <w:color w:val="000000"/>
          <w:lang w:val="en-GB"/>
        </w:rPr>
        <w:fldChar w:fldCharType="separate"/>
      </w:r>
      <w:r w:rsidRPr="00A40D3A">
        <w:rPr>
          <w:rFonts w:ascii="DB Office" w:hAnsi="DB Office"/>
          <w:b/>
          <w:bCs/>
          <w:color w:val="000000"/>
          <w:lang w:val="en-GB"/>
        </w:rPr>
        <w:fldChar w:fldCharType="end"/>
      </w:r>
      <w:r w:rsidRPr="00394301">
        <w:rPr>
          <w:rFonts w:ascii="DB Office" w:hAnsi="DB Office"/>
          <w:b/>
          <w:bCs/>
          <w:sz w:val="28"/>
          <w:szCs w:val="28"/>
        </w:rPr>
        <w:t xml:space="preserve"> </w:t>
      </w:r>
      <w:r w:rsidRPr="00394301">
        <w:rPr>
          <w:rFonts w:ascii="DB Office" w:hAnsi="DB Office"/>
          <w:b/>
          <w:bCs/>
          <w:szCs w:val="24"/>
        </w:rPr>
        <w:t>vom</w:t>
      </w:r>
      <w:r w:rsidRPr="00A40D3A">
        <w:rPr>
          <w:rFonts w:ascii="DB Office" w:hAnsi="DB Office"/>
          <w:b/>
          <w:bCs/>
          <w:szCs w:val="24"/>
          <w:cs/>
          <w:lang w:val="en-GB"/>
        </w:rPr>
        <w:t>‎</w:t>
      </w:r>
      <w:r w:rsidRPr="00394301">
        <w:rPr>
          <w:rFonts w:ascii="DB Office" w:hAnsi="DB Office"/>
          <w:b/>
          <w:bCs/>
          <w:szCs w:val="24"/>
        </w:rPr>
        <w:t xml:space="preserve">/ </w:t>
      </w:r>
      <w:r w:rsidRPr="00A40D3A">
        <w:rPr>
          <w:rFonts w:ascii="DB Office" w:hAnsi="DB Office"/>
          <w:b/>
          <w:bCs/>
          <w:szCs w:val="24"/>
          <w:cs/>
          <w:lang w:val="en-GB"/>
        </w:rPr>
        <w:t>‎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394301">
        <w:rPr>
          <w:rFonts w:ascii="DB Office" w:hAnsi="DB Office"/>
          <w:b/>
          <w:bCs/>
          <w:snapToGrid w:val="0"/>
          <w:color w:val="000000"/>
          <w:szCs w:val="24"/>
        </w:rPr>
        <w:instrText xml:space="preserve"> FORMTEXT </w:instrTex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end"/>
      </w:r>
      <w:r w:rsidRPr="00394301">
        <w:rPr>
          <w:rFonts w:ascii="DB Office" w:hAnsi="DB Office"/>
          <w:b/>
          <w:bCs/>
          <w:snapToGrid w:val="0"/>
          <w:color w:val="000000"/>
          <w:szCs w:val="24"/>
        </w:rPr>
        <w:t xml:space="preserve"> </w:t>
      </w:r>
      <w:r w:rsidRPr="00394301">
        <w:rPr>
          <w:rFonts w:ascii="DB Office" w:hAnsi="DB Office"/>
          <w:snapToGrid w:val="0"/>
          <w:color w:val="000000"/>
          <w:szCs w:val="24"/>
        </w:rPr>
        <w:t>(</w:t>
      </w:r>
      <w:proofErr w:type="gramStart"/>
      <w:r w:rsidRPr="00394301">
        <w:rPr>
          <w:rFonts w:ascii="DB Office" w:hAnsi="DB Office"/>
          <w:snapToGrid w:val="0"/>
          <w:color w:val="000000"/>
          <w:szCs w:val="24"/>
        </w:rPr>
        <w:t>TT.MM.JJJJ)/</w:t>
      </w:r>
      <w:proofErr w:type="gramEnd"/>
      <w:r w:rsidRPr="00394301">
        <w:rPr>
          <w:rFonts w:ascii="DB Office" w:hAnsi="DB Office"/>
          <w:snapToGrid w:val="0"/>
          <w:color w:val="000000"/>
          <w:szCs w:val="24"/>
        </w:rPr>
        <w:t xml:space="preserve"> </w:t>
      </w:r>
      <w:r w:rsidRPr="00394301">
        <w:rPr>
          <w:rStyle w:val="blaukursivklein"/>
          <w:b w:val="0"/>
          <w:iCs/>
          <w:lang w:val="de-DE"/>
        </w:rPr>
        <w:t>(DD.MM.YYYY</w:t>
      </w:r>
      <w:r w:rsidR="00D655C0" w:rsidRPr="00394301">
        <w:rPr>
          <w:rStyle w:val="blaukursivklein"/>
          <w:b w:val="0"/>
          <w:iCs/>
          <w:lang w:val="de-DE"/>
        </w:rPr>
        <w:t xml:space="preserve"> </w:t>
      </w:r>
      <w:r w:rsidRPr="00394301">
        <w:rPr>
          <w:rStyle w:val="blaukursivklein"/>
          <w:b w:val="0"/>
          <w:iCs/>
          <w:lang w:val="de-DE"/>
        </w:rPr>
        <w:t>)</w:t>
      </w:r>
      <w:r w:rsidR="001A7381">
        <w:rPr>
          <w:rStyle w:val="blaukursivklein"/>
          <w:b w:val="0"/>
          <w:iCs/>
          <w:lang w:val="de-DE"/>
        </w:rPr>
        <w:tab/>
      </w:r>
    </w:p>
    <w:p w14:paraId="3416CB40" w14:textId="77777777" w:rsidR="008B72C4" w:rsidRPr="00ED4686" w:rsidRDefault="00D26D4B" w:rsidP="008B72C4">
      <w:pPr>
        <w:outlineLvl w:val="0"/>
        <w:rPr>
          <w:rStyle w:val="blaukursivklein"/>
          <w:lang w:val="de-DE"/>
        </w:rPr>
      </w:pPr>
      <w:r w:rsidRPr="00ED4686">
        <w:rPr>
          <w:rStyle w:val="blaukursivklein"/>
          <w:bCs/>
          <w:iCs/>
          <w:lang w:val="de-DE"/>
        </w:rPr>
        <w:t>Annex (please select) dated</w:t>
      </w:r>
    </w:p>
    <w:p w14:paraId="698032A2" w14:textId="77777777" w:rsidR="008B72C4" w:rsidRPr="00ED4686" w:rsidRDefault="008B72C4" w:rsidP="008B72C4">
      <w:pPr>
        <w:outlineLvl w:val="0"/>
        <w:rPr>
          <w:rFonts w:ascii="DB Office" w:hAnsi="DB Office"/>
          <w:b/>
          <w:snapToGrid w:val="0"/>
          <w:color w:val="000000"/>
          <w:sz w:val="22"/>
          <w:szCs w:val="22"/>
        </w:rPr>
      </w:pPr>
    </w:p>
    <w:p w14:paraId="76236FA1" w14:textId="77777777" w:rsidR="008B72C4" w:rsidRPr="00635912" w:rsidRDefault="008B72C4" w:rsidP="008B72C4">
      <w:pPr>
        <w:outlineLvl w:val="0"/>
        <w:rPr>
          <w:rFonts w:ascii="DB Office" w:hAnsi="DB Office"/>
          <w:snapToGrid w:val="0"/>
          <w:szCs w:val="24"/>
        </w:rPr>
      </w:pPr>
      <w:r w:rsidRPr="00635912">
        <w:rPr>
          <w:rFonts w:ascii="DB Office" w:hAnsi="DB Office"/>
          <w:b/>
          <w:bCs/>
          <w:szCs w:val="24"/>
        </w:rPr>
        <w:t>Ggf. Gültigkeit der bestehenden HPQ: bis</w:t>
      </w:r>
      <w:r w:rsidRPr="00A40D3A">
        <w:rPr>
          <w:rFonts w:ascii="DB Office" w:hAnsi="DB Office"/>
          <w:b/>
          <w:bCs/>
          <w:szCs w:val="24"/>
          <w:cs/>
          <w:lang w:val="en-GB"/>
        </w:rPr>
        <w:t>‎</w:t>
      </w:r>
      <w:r w:rsidRPr="00635912">
        <w:rPr>
          <w:rFonts w:ascii="DB Office" w:hAnsi="DB Office"/>
          <w:b/>
          <w:bCs/>
          <w:szCs w:val="24"/>
        </w:rPr>
        <w:t xml:space="preserve">/ </w:t>
      </w:r>
      <w:r w:rsidRPr="00A40D3A">
        <w:rPr>
          <w:rFonts w:ascii="DB Office" w:hAnsi="DB Office"/>
          <w:b/>
          <w:bCs/>
          <w:szCs w:val="24"/>
          <w:cs/>
          <w:lang w:val="en-GB"/>
        </w:rPr>
        <w:t>‎</w: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635912">
        <w:rPr>
          <w:rFonts w:ascii="DB Office" w:hAnsi="DB Office"/>
          <w:b/>
          <w:bCs/>
          <w:snapToGrid w:val="0"/>
          <w:szCs w:val="24"/>
        </w:rPr>
        <w:instrText xml:space="preserve"> FORMTEXT </w:instrTex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szCs w:val="24"/>
          <w:lang w:val="en-GB"/>
        </w:rPr>
        <w:fldChar w:fldCharType="end"/>
      </w:r>
      <w:r w:rsidRPr="00635912">
        <w:rPr>
          <w:rFonts w:ascii="DB Office" w:hAnsi="DB Office"/>
          <w:b/>
          <w:bCs/>
          <w:snapToGrid w:val="0"/>
          <w:szCs w:val="24"/>
        </w:rPr>
        <w:t xml:space="preserve"> </w:t>
      </w:r>
      <w:r w:rsidRPr="00635912">
        <w:rPr>
          <w:rFonts w:ascii="DB Office" w:hAnsi="DB Office"/>
          <w:snapToGrid w:val="0"/>
          <w:szCs w:val="24"/>
        </w:rPr>
        <w:t>(</w:t>
      </w:r>
      <w:proofErr w:type="gramStart"/>
      <w:r w:rsidRPr="00635912">
        <w:rPr>
          <w:rFonts w:ascii="DB Office" w:hAnsi="DB Office"/>
          <w:snapToGrid w:val="0"/>
          <w:szCs w:val="24"/>
        </w:rPr>
        <w:t>TT.MM.JJJJ)/</w:t>
      </w:r>
      <w:proofErr w:type="gramEnd"/>
      <w:r w:rsidRPr="00635912">
        <w:rPr>
          <w:rFonts w:ascii="DB Office" w:hAnsi="DB Office"/>
          <w:snapToGrid w:val="0"/>
          <w:color w:val="000000"/>
          <w:szCs w:val="24"/>
        </w:rPr>
        <w:t xml:space="preserve"> </w:t>
      </w:r>
      <w:r w:rsidRPr="00635912">
        <w:rPr>
          <w:rStyle w:val="blaukursivklein"/>
          <w:b w:val="0"/>
          <w:iCs/>
          <w:lang w:val="de-DE"/>
        </w:rPr>
        <w:t>(DD.MM.YYYY)</w:t>
      </w:r>
      <w:r w:rsidR="00D655C0" w:rsidRPr="00635912">
        <w:rPr>
          <w:rStyle w:val="blaukursivklein"/>
          <w:b w:val="0"/>
          <w:iCs/>
          <w:lang w:val="de-DE"/>
        </w:rPr>
        <w:t xml:space="preserve"> </w:t>
      </w:r>
    </w:p>
    <w:p w14:paraId="487E5A37" w14:textId="77777777" w:rsidR="008B72C4" w:rsidRPr="00A40D3A" w:rsidRDefault="00D26D4B" w:rsidP="008B72C4">
      <w:pPr>
        <w:outlineLvl w:val="0"/>
        <w:rPr>
          <w:rStyle w:val="blaukursivklein"/>
        </w:rPr>
      </w:pPr>
      <w:r w:rsidRPr="00A40D3A">
        <w:rPr>
          <w:rStyle w:val="blaukursivklein"/>
          <w:bCs/>
          <w:iCs/>
        </w:rPr>
        <w:t xml:space="preserve">If necessary, validity of existing </w:t>
      </w:r>
      <w:r w:rsidR="00EC1507">
        <w:rPr>
          <w:rStyle w:val="blaukursivklein"/>
          <w:bCs/>
          <w:iCs/>
        </w:rPr>
        <w:t>H</w:t>
      </w:r>
      <w:r w:rsidRPr="00A40D3A">
        <w:rPr>
          <w:rStyle w:val="blaukursivklein"/>
          <w:bCs/>
          <w:iCs/>
        </w:rPr>
        <w:t>PQ: until</w:t>
      </w:r>
    </w:p>
    <w:p w14:paraId="3257CB05" w14:textId="77777777" w:rsidR="008B72C4" w:rsidRPr="00A40D3A" w:rsidRDefault="008B72C4" w:rsidP="008B72C4">
      <w:pPr>
        <w:outlineLvl w:val="0"/>
        <w:rPr>
          <w:rFonts w:ascii="DB Office" w:hAnsi="DB Office"/>
          <w:b/>
          <w:snapToGrid w:val="0"/>
          <w:color w:val="000000"/>
          <w:sz w:val="22"/>
          <w:szCs w:val="22"/>
          <w:lang w:val="en-GB"/>
        </w:rPr>
      </w:pPr>
    </w:p>
    <w:p w14:paraId="6D144CE4" w14:textId="77777777" w:rsidR="008B72C4" w:rsidRPr="00A40D3A" w:rsidRDefault="008B72C4" w:rsidP="00937350">
      <w:pPr>
        <w:tabs>
          <w:tab w:val="left" w:pos="2410"/>
        </w:tabs>
        <w:outlineLvl w:val="0"/>
        <w:rPr>
          <w:rFonts w:ascii="DB Office" w:hAnsi="DB Office"/>
          <w:b/>
          <w:snapToGrid w:val="0"/>
          <w:color w:val="000000"/>
          <w:szCs w:val="24"/>
          <w:lang w:val="en-GB"/>
        </w:rPr>
      </w:pPr>
      <w:bookmarkStart w:id="1" w:name="_Hlk41397680"/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F</w:t>
      </w:r>
      <w:r w:rsidRPr="00A40D3A">
        <w:rPr>
          <w:rFonts w:ascii="DB Office" w:hAnsi="DB Office"/>
          <w:b/>
          <w:bCs/>
          <w:szCs w:val="24"/>
          <w:lang w:val="en-GB"/>
        </w:rPr>
        <w:t xml:space="preserve">irma/ </w:t>
      </w:r>
      <w:r w:rsidRPr="00A40D3A">
        <w:rPr>
          <w:rStyle w:val="blaukursivklein"/>
          <w:bCs/>
          <w:iCs/>
        </w:rPr>
        <w:t>Company:</w:t>
      </w:r>
      <w:r w:rsidR="00D655C0" w:rsidRPr="00A40D3A">
        <w:rPr>
          <w:rStyle w:val="blaukursivklein"/>
          <w:bCs/>
          <w:iCs/>
        </w:rPr>
        <w:t xml:space="preserve"> </w:t>
      </w:r>
      <w:r w:rsidRPr="00A40D3A">
        <w:rPr>
          <w:rFonts w:ascii="DB Office" w:hAnsi="DB Office"/>
          <w:b/>
          <w:bCs/>
          <w:szCs w:val="24"/>
          <w:lang w:val="en-GB"/>
        </w:rPr>
        <w:t xml:space="preserve"> </w:t>
      </w:r>
      <w:r w:rsidR="00937350">
        <w:rPr>
          <w:rFonts w:ascii="DB Office" w:hAnsi="DB Office"/>
          <w:b/>
          <w:bCs/>
          <w:szCs w:val="24"/>
          <w:lang w:val="en-GB"/>
        </w:rPr>
        <w:tab/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begin">
          <w:ffData>
            <w:name w:val="Werk"/>
            <w:enabled/>
            <w:calcOnExit w:val="0"/>
            <w:textInput/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instrText xml:space="preserve"> FORMTEXT </w:instrTex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end"/>
      </w:r>
    </w:p>
    <w:bookmarkEnd w:id="1"/>
    <w:p w14:paraId="3ED6AB02" w14:textId="77777777" w:rsidR="008B72C4" w:rsidRPr="00A40D3A" w:rsidRDefault="008B72C4" w:rsidP="00937350">
      <w:pPr>
        <w:tabs>
          <w:tab w:val="left" w:pos="2410"/>
        </w:tabs>
        <w:outlineLvl w:val="0"/>
        <w:rPr>
          <w:rFonts w:ascii="DB Office" w:hAnsi="DB Office"/>
          <w:b/>
          <w:snapToGrid w:val="0"/>
          <w:color w:val="000000"/>
          <w:szCs w:val="24"/>
          <w:lang w:val="en-GB"/>
        </w:rPr>
      </w:pP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 xml:space="preserve">Standort/ </w:t>
      </w:r>
      <w:r w:rsidRPr="00A40D3A">
        <w:rPr>
          <w:rStyle w:val="blaukursivklein"/>
          <w:bCs/>
          <w:iCs/>
        </w:rPr>
        <w:t>Location:</w:t>
      </w:r>
      <w:r w:rsidR="00D655C0" w:rsidRPr="00A40D3A">
        <w:rPr>
          <w:rStyle w:val="blaukursivklein"/>
          <w:bCs/>
          <w:iCs/>
        </w:rPr>
        <w:t xml:space="preserve"> 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 xml:space="preserve"> </w:t>
      </w:r>
      <w:r w:rsidR="00937350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ab/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begin">
          <w:ffData>
            <w:name w:val="Werk"/>
            <w:enabled/>
            <w:calcOnExit w:val="0"/>
            <w:textInput/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instrText xml:space="preserve"> FORMTEXT </w:instrTex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end"/>
      </w:r>
    </w:p>
    <w:p w14:paraId="4C6B4005" w14:textId="77777777" w:rsidR="008B72C4" w:rsidRPr="00A40D3A" w:rsidRDefault="008B72C4" w:rsidP="008B72C4">
      <w:pPr>
        <w:outlineLvl w:val="0"/>
        <w:rPr>
          <w:rFonts w:ascii="DB Office" w:hAnsi="DB Office"/>
          <w:b/>
          <w:snapToGrid w:val="0"/>
          <w:color w:val="000000"/>
          <w:szCs w:val="24"/>
          <w:lang w:val="en-GB"/>
        </w:rPr>
      </w:pPr>
    </w:p>
    <w:p w14:paraId="4983E6EB" w14:textId="77777777" w:rsidR="008B72C4" w:rsidRPr="00A40D3A" w:rsidRDefault="008B72C4" w:rsidP="008B72C4">
      <w:pPr>
        <w:outlineLvl w:val="0"/>
        <w:rPr>
          <w:rFonts w:ascii="DB Office" w:hAnsi="DB Office"/>
          <w:b/>
          <w:szCs w:val="24"/>
          <w:lang w:val="en-GB"/>
        </w:rPr>
      </w:pPr>
      <w:r w:rsidRPr="00A40D3A">
        <w:rPr>
          <w:rFonts w:ascii="DB Office" w:hAnsi="DB Office"/>
          <w:b/>
          <w:bCs/>
          <w:szCs w:val="24"/>
          <w:lang w:val="en-GB"/>
        </w:rPr>
        <w:t xml:space="preserve">Fertigung für Firma/ </w:t>
      </w:r>
      <w:r w:rsidRPr="00A40D3A">
        <w:rPr>
          <w:rStyle w:val="blaukursivklein"/>
          <w:bCs/>
          <w:iCs/>
        </w:rPr>
        <w:t>Production for company:</w:t>
      </w:r>
      <w:r w:rsidRPr="00A40D3A">
        <w:rPr>
          <w:rFonts w:ascii="DB Office" w:hAnsi="DB Office"/>
          <w:b/>
          <w:bCs/>
          <w:szCs w:val="24"/>
          <w:lang w:val="en-GB"/>
        </w:rPr>
        <w:t xml:space="preserve"> 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begin">
          <w:ffData>
            <w:name w:val="Werk"/>
            <w:enabled/>
            <w:calcOnExit w:val="0"/>
            <w:textInput/>
          </w:ffData>
        </w:fldCha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instrText xml:space="preserve"> FORMTEXT </w:instrTex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separate"/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t> </w:t>
      </w:r>
      <w:r w:rsidRPr="00A40D3A">
        <w:rPr>
          <w:rFonts w:ascii="DB Office" w:hAnsi="DB Office"/>
          <w:b/>
          <w:bCs/>
          <w:snapToGrid w:val="0"/>
          <w:color w:val="000000"/>
          <w:szCs w:val="24"/>
          <w:lang w:val="en-GB"/>
        </w:rPr>
        <w:fldChar w:fldCharType="end"/>
      </w:r>
    </w:p>
    <w:p w14:paraId="643E9CCF" w14:textId="77777777" w:rsidR="00E778FF" w:rsidRPr="00A40D3A" w:rsidRDefault="00E778FF" w:rsidP="00974E57">
      <w:pPr>
        <w:outlineLvl w:val="0"/>
        <w:rPr>
          <w:rFonts w:ascii="DB Office" w:hAnsi="DB Office"/>
          <w:b/>
          <w:snapToGrid w:val="0"/>
          <w:color w:val="00000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5"/>
        <w:gridCol w:w="5103"/>
      </w:tblGrid>
      <w:tr w:rsidR="00974E57" w:rsidRPr="00A40D3A" w14:paraId="55072FC5" w14:textId="77777777" w:rsidTr="00502D96">
        <w:trPr>
          <w:trHeight w:val="629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12B06D" w14:textId="77777777" w:rsidR="00974E57" w:rsidRPr="00635912" w:rsidRDefault="00974E57" w:rsidP="00502D96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Teilnehmer Deutsche Bahn AG/ </w:t>
            </w:r>
            <w:r w:rsidRPr="00635912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</w:rPr>
              <w:t>Participant Deutsche Bahn AG</w:t>
            </w:r>
          </w:p>
        </w:tc>
      </w:tr>
      <w:tr w:rsidR="00477E96" w:rsidRPr="00A40D3A" w14:paraId="082CA4FF" w14:textId="77777777" w:rsidTr="00502D96">
        <w:trPr>
          <w:trHeight w:val="348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C0812B" w14:textId="77777777" w:rsidR="00974E57" w:rsidRPr="00A40D3A" w:rsidRDefault="00974E57" w:rsidP="00502D96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bookmarkStart w:id="2" w:name="_Hlk40256291"/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Titel, Name/ </w:t>
            </w:r>
            <w:r w:rsidRPr="00A40D3A">
              <w:rPr>
                <w:rFonts w:ascii="DB Office" w:hAnsi="DB Office"/>
                <w:b/>
                <w:bCs/>
                <w:snapToGrid w:val="0"/>
                <w:color w:val="0000FF"/>
                <w:sz w:val="22"/>
                <w:szCs w:val="22"/>
                <w:lang w:val="en-GB"/>
              </w:rPr>
              <w:t>Title, name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2817F9" w14:textId="77777777" w:rsidR="00974E57" w:rsidRPr="00A40D3A" w:rsidRDefault="00974E57" w:rsidP="00502D96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Funktion/ </w:t>
            </w:r>
            <w:r w:rsidRPr="00A40D3A">
              <w:rPr>
                <w:rFonts w:ascii="DB Office" w:hAnsi="DB Office"/>
                <w:b/>
                <w:bCs/>
                <w:color w:val="0000FF"/>
                <w:sz w:val="22"/>
                <w:szCs w:val="22"/>
                <w:lang w:val="en-GB"/>
              </w:rPr>
              <w:t>Function</w:t>
            </w:r>
          </w:p>
        </w:tc>
      </w:tr>
      <w:bookmarkEnd w:id="2"/>
      <w:tr w:rsidR="00A116B5" w:rsidRPr="00A40D3A" w14:paraId="27EBBBDB" w14:textId="77777777" w:rsidTr="006F0390">
        <w:trPr>
          <w:trHeight w:val="346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C26F94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F494C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543F4E00" w14:textId="77777777" w:rsidTr="006F0390">
        <w:trPr>
          <w:trHeight w:val="346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9292D5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17B9CA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D018F0" w:rsidRPr="00A40D3A" w14:paraId="6B5B03AA" w14:textId="77777777" w:rsidTr="00D018F0">
        <w:trPr>
          <w:trHeight w:val="346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214AD9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13A01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D018F0" w:rsidRPr="00A40D3A" w14:paraId="2188712E" w14:textId="77777777" w:rsidTr="00424C5C">
        <w:trPr>
          <w:trHeight w:val="346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96ABE1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4CD4B1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7A7367E1" w14:textId="77777777" w:rsidTr="006F0390">
        <w:trPr>
          <w:trHeight w:val="346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A04B1E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6E6DB3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38652CAF" w14:textId="77777777" w:rsidR="00974E57" w:rsidRPr="00A40D3A" w:rsidRDefault="00974E57" w:rsidP="00974E5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5"/>
        <w:gridCol w:w="5103"/>
      </w:tblGrid>
      <w:tr w:rsidR="00974E57" w:rsidRPr="00A40D3A" w14:paraId="0E9C8EC2" w14:textId="77777777" w:rsidTr="00502D96">
        <w:trPr>
          <w:trHeight w:val="629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6FF87D" w14:textId="77777777" w:rsidR="00974E57" w:rsidRPr="00A40D3A" w:rsidRDefault="00974E57" w:rsidP="00502D96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</w:pPr>
            <w:bookmarkStart w:id="3" w:name="_Hlk40256071"/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Teilnehmer Firma/ </w:t>
            </w: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Participant company</w:t>
            </w:r>
          </w:p>
        </w:tc>
      </w:tr>
      <w:tr w:rsidR="00606ACB" w:rsidRPr="00A40D3A" w14:paraId="14031B54" w14:textId="77777777" w:rsidTr="00502D96">
        <w:trPr>
          <w:trHeight w:val="348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1D568F" w14:textId="77777777" w:rsidR="00606ACB" w:rsidRPr="00A40D3A" w:rsidRDefault="00606ACB" w:rsidP="00606ACB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Titel, Name/ </w:t>
            </w:r>
            <w:r w:rsidRPr="00A40D3A">
              <w:rPr>
                <w:rFonts w:ascii="DB Office" w:hAnsi="DB Office"/>
                <w:b/>
                <w:bCs/>
                <w:snapToGrid w:val="0"/>
                <w:color w:val="0000FF"/>
                <w:sz w:val="22"/>
                <w:szCs w:val="22"/>
                <w:lang w:val="en-GB"/>
              </w:rPr>
              <w:t>Title, name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8E7AA0" w14:textId="77777777" w:rsidR="00606ACB" w:rsidRPr="00A40D3A" w:rsidRDefault="002D72C5" w:rsidP="00606ACB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Funktion/ </w:t>
            </w:r>
            <w:r w:rsidRPr="00A40D3A">
              <w:rPr>
                <w:rFonts w:ascii="DB Office" w:hAnsi="DB Office"/>
                <w:b/>
                <w:bCs/>
                <w:color w:val="0000FF"/>
                <w:sz w:val="22"/>
                <w:szCs w:val="22"/>
                <w:lang w:val="en-GB"/>
              </w:rPr>
              <w:t>Function</w:t>
            </w:r>
          </w:p>
        </w:tc>
      </w:tr>
      <w:tr w:rsidR="00A116B5" w:rsidRPr="00A40D3A" w14:paraId="3A2674A2" w14:textId="77777777" w:rsidTr="006F039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3C18C4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8EFA55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76CAD76E" w14:textId="77777777" w:rsidTr="006F039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5537F3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5061F6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0829DA85" w14:textId="77777777" w:rsidTr="006F039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B79896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65959F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35BA64D9" w14:textId="77777777" w:rsidTr="006F039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B0C70E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13A67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6FAAADD7" w14:textId="77777777" w:rsidTr="006F039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BBB418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F8DFB4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60D88555" w14:textId="77777777" w:rsidTr="006F039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DC0CD1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45D34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05634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3"/>
      <w:tr w:rsidR="00D018F0" w:rsidRPr="00A40D3A" w14:paraId="51F3562C" w14:textId="77777777" w:rsidTr="00D018F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8F2A7B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5DA799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D018F0" w:rsidRPr="00A40D3A" w14:paraId="24F4BB45" w14:textId="77777777" w:rsidTr="00D018F0">
        <w:trPr>
          <w:trHeight w:val="405"/>
        </w:trPr>
        <w:tc>
          <w:tcPr>
            <w:tcW w:w="4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DBBA9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796085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52EE3" w14:textId="77777777" w:rsidR="00D018F0" w:rsidRPr="00A40D3A" w:rsidRDefault="00D018F0" w:rsidP="00424C5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2C0A5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4592E6ED" w14:textId="77777777" w:rsidR="009210D5" w:rsidRDefault="009210D5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p w14:paraId="58D49AED" w14:textId="77777777" w:rsidR="009210D5" w:rsidRDefault="009210D5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p w14:paraId="4599AB90" w14:textId="77777777" w:rsidR="009210D5" w:rsidRDefault="009210D5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p w14:paraId="4369C4D6" w14:textId="77777777" w:rsidR="009210D5" w:rsidRPr="00A40D3A" w:rsidRDefault="009210D5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2268"/>
        <w:gridCol w:w="1984"/>
        <w:gridCol w:w="2126"/>
        <w:gridCol w:w="1843"/>
        <w:gridCol w:w="1276"/>
      </w:tblGrid>
      <w:tr w:rsidR="00731E5A" w:rsidRPr="0043558B" w14:paraId="0A5DD5F6" w14:textId="77777777" w:rsidTr="009B0D39">
        <w:trPr>
          <w:trHeight w:val="1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4676C" w14:textId="77777777" w:rsidR="00731E5A" w:rsidRPr="00A40D3A" w:rsidRDefault="00731E5A" w:rsidP="00274BD8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  1   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E08E73" w14:textId="77777777" w:rsidR="00487FD8" w:rsidRPr="00A40D3A" w:rsidRDefault="00731E5A" w:rsidP="00731E5A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Welche </w:t>
            </w:r>
            <w:r w:rsidR="006527DD">
              <w:rPr>
                <w:rFonts w:ascii="DB Office" w:hAnsi="DB Office"/>
                <w:b/>
                <w:bCs/>
                <w:sz w:val="22"/>
                <w:szCs w:val="22"/>
              </w:rPr>
              <w:t>Komponenten</w:t>
            </w: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 werden für die Deutsche Bahn AG </w:t>
            </w:r>
            <w:proofErr w:type="gramStart"/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gefertigt?/</w:t>
            </w:r>
            <w:proofErr w:type="gramEnd"/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 </w:t>
            </w:r>
            <w:r w:rsidRPr="00A40D3A">
              <w:rPr>
                <w:rFonts w:ascii="DB Office" w:hAnsi="DB Office"/>
                <w:b/>
                <w:bCs/>
                <w:sz w:val="22"/>
                <w:szCs w:val="22"/>
                <w:cs/>
                <w:lang w:val="en-GB"/>
              </w:rPr>
              <w:t>‎</w:t>
            </w:r>
          </w:p>
          <w:p w14:paraId="01C5A10E" w14:textId="77777777" w:rsidR="00731E5A" w:rsidRDefault="00517595" w:rsidP="006527DD">
            <w:pPr>
              <w:ind w:right="-186"/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 xml:space="preserve">Which </w:t>
            </w:r>
            <w:bookmarkStart w:id="4" w:name="_Hlk47018071"/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 xml:space="preserve">components </w:t>
            </w:r>
            <w:bookmarkEnd w:id="4"/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are produced for Deutsche Bahn AG?</w:t>
            </w:r>
          </w:p>
          <w:p w14:paraId="15C0504F" w14:textId="77777777" w:rsidR="009B0D39" w:rsidRPr="00ED4686" w:rsidRDefault="009B0D39" w:rsidP="009B0D39">
            <w:pPr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</w:pP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4686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fldChar w:fldCharType="end"/>
            </w:r>
            <w:r w:rsidRPr="00ED4686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 für Oberbau/ </w:t>
            </w:r>
            <w:r w:rsidRPr="00ED4686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for Permanent way</w:t>
            </w:r>
          </w:p>
          <w:p w14:paraId="0DD59F5A" w14:textId="77777777" w:rsidR="009B0D39" w:rsidRPr="00B15F1E" w:rsidRDefault="009B0D39" w:rsidP="009B0D39">
            <w:pPr>
              <w:ind w:right="-186"/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</w:pP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fldChar w:fldCharType="end"/>
            </w:r>
            <w:r w:rsidRPr="00701257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US"/>
              </w:rPr>
              <w:t xml:space="preserve"> für Tiefbau/ </w:t>
            </w:r>
            <w:r w:rsidRPr="00B15F1E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for Substructure</w:t>
            </w:r>
          </w:p>
          <w:p w14:paraId="574EF019" w14:textId="77777777" w:rsidR="009B0D39" w:rsidRPr="00B15F1E" w:rsidRDefault="009B0D39" w:rsidP="009B0D39">
            <w:pPr>
              <w:ind w:right="-186"/>
              <w:rPr>
                <w:rFonts w:ascii="DB Office" w:hAnsi="DB Office"/>
                <w:color w:val="0000FF"/>
                <w:sz w:val="18"/>
                <w:szCs w:val="18"/>
                <w:lang w:val="en-GB"/>
              </w:rPr>
            </w:pPr>
            <w:r w:rsidRPr="00B15F1E">
              <w:rPr>
                <w:rFonts w:ascii="DB Office" w:hAnsi="DB Office"/>
                <w:sz w:val="18"/>
                <w:szCs w:val="18"/>
                <w:lang w:val="en-GB"/>
              </w:rPr>
              <w:t>(bei mehr als 6 Komponenten Checkliste B A01 verwenden/</w:t>
            </w:r>
            <w:r w:rsidR="004A6510" w:rsidRPr="00B15F1E">
              <w:rPr>
                <w:rFonts w:ascii="DB Office" w:hAnsi="DB Office"/>
                <w:sz w:val="18"/>
                <w:szCs w:val="18"/>
                <w:lang w:val="en-GB"/>
              </w:rPr>
              <w:t xml:space="preserve"> </w:t>
            </w:r>
            <w:r w:rsidR="004A6510" w:rsidRPr="00B15F1E">
              <w:rPr>
                <w:rFonts w:ascii="DB Office" w:hAnsi="DB Office"/>
                <w:i/>
                <w:iCs/>
                <w:snapToGrid w:val="0"/>
                <w:color w:val="0000FF"/>
                <w:sz w:val="18"/>
                <w:szCs w:val="18"/>
                <w:lang w:val="en-GB"/>
              </w:rPr>
              <w:t>use Checklist B A01 for more than 6 components)</w:t>
            </w:r>
          </w:p>
        </w:tc>
      </w:tr>
      <w:tr w:rsidR="009B0D39" w:rsidRPr="00714971" w14:paraId="01416749" w14:textId="77777777" w:rsidTr="009B0D39">
        <w:trPr>
          <w:trHeight w:val="1195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E600E7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Bezeichnung/Material/ </w:t>
            </w:r>
          </w:p>
          <w:p w14:paraId="2EBD8326" w14:textId="77777777" w:rsidR="009B0D39" w:rsidRPr="00714971" w:rsidRDefault="009B0D39" w:rsidP="008A2395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Designation/material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5D0B7E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  <w:t xml:space="preserve">Zeichnungs-nummer mit Index/ </w:t>
            </w:r>
          </w:p>
          <w:p w14:paraId="078EAD94" w14:textId="77777777" w:rsidR="009B0D39" w:rsidRPr="00714971" w:rsidRDefault="009B0D39" w:rsidP="008A2395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</w:rPr>
            </w:pPr>
            <w:r w:rsidRPr="0071497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Drawing number with index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A5C137" w14:textId="77777777" w:rsidR="009B0D39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  <w:t>Prüfungen/</w:t>
            </w:r>
          </w:p>
          <w:p w14:paraId="7CF2022A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  <w:t xml:space="preserve">Prüfberichte/EMP/ </w:t>
            </w:r>
          </w:p>
          <w:p w14:paraId="6B4A0562" w14:textId="77777777" w:rsidR="009B0D39" w:rsidRPr="00714971" w:rsidRDefault="009B0D39" w:rsidP="008A2395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</w:rPr>
            </w:pPr>
            <w:r w:rsidRPr="0071497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Tests/test reports/FAI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BD71D2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erstellt durch/ </w:t>
            </w:r>
          </w:p>
          <w:p w14:paraId="2BC44A73" w14:textId="77777777" w:rsidR="009B0D39" w:rsidRPr="00714971" w:rsidRDefault="009B0D39" w:rsidP="008A2395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Created by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68EA5B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vom/ </w:t>
            </w:r>
          </w:p>
          <w:p w14:paraId="67F370F5" w14:textId="77777777" w:rsidR="009B0D39" w:rsidRPr="00714971" w:rsidRDefault="009B0D39" w:rsidP="008A2395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Date</w:t>
            </w:r>
          </w:p>
        </w:tc>
      </w:tr>
      <w:tr w:rsidR="009B0D39" w:rsidRPr="00714971" w14:paraId="3D4ADB99" w14:textId="77777777" w:rsidTr="009B0D39">
        <w:trPr>
          <w:trHeight w:val="373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240DCC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322062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11034E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B8878C" w14:textId="77777777" w:rsidR="009B0D39" w:rsidRPr="00714971" w:rsidRDefault="009B0D39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F93F" w14:textId="77777777" w:rsidR="009B0D39" w:rsidRPr="00714971" w:rsidRDefault="004A6510" w:rsidP="008A239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A6510" w:rsidRPr="00714971" w14:paraId="14FC6B13" w14:textId="77777777" w:rsidTr="004A6510">
        <w:trPr>
          <w:trHeight w:val="373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D76421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29473E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9ED5BC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7A80B0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AF4A" w14:textId="77777777" w:rsidR="004A6510" w:rsidRDefault="004A6510" w:rsidP="004A6510"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A6510" w:rsidRPr="00714971" w14:paraId="10F44280" w14:textId="77777777" w:rsidTr="004A6510">
        <w:trPr>
          <w:trHeight w:val="373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A46C6E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E07819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6C4382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667F56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C70E" w14:textId="77777777" w:rsidR="004A6510" w:rsidRDefault="004A6510" w:rsidP="004A6510"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A6510" w:rsidRPr="00714971" w14:paraId="74B2AA16" w14:textId="77777777" w:rsidTr="004A6510">
        <w:trPr>
          <w:trHeight w:val="373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A7EDE3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5DD896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4AB208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9CB7F2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8CFD" w14:textId="77777777" w:rsidR="004A6510" w:rsidRDefault="004A6510" w:rsidP="004A6510"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A6510" w:rsidRPr="00714971" w14:paraId="0B003750" w14:textId="77777777" w:rsidTr="004A6510">
        <w:trPr>
          <w:trHeight w:val="373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340894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39CF89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B9656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23135F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AEAD7" w14:textId="77777777" w:rsidR="004A6510" w:rsidRDefault="004A6510" w:rsidP="004A6510"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A6510" w:rsidRPr="00714971" w14:paraId="28B29095" w14:textId="77777777" w:rsidTr="004A6510">
        <w:trPr>
          <w:trHeight w:val="373"/>
        </w:trPr>
        <w:tc>
          <w:tcPr>
            <w:tcW w:w="2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56BF9F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01FC24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32F8EC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845BB7" w14:textId="77777777" w:rsidR="004A6510" w:rsidRPr="00714971" w:rsidRDefault="004A6510" w:rsidP="004A6510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714971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3720" w14:textId="77777777" w:rsidR="004A6510" w:rsidRDefault="004A6510" w:rsidP="004A6510"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noProof/>
                <w:snapToGrid w:val="0"/>
                <w:color w:val="000000"/>
                <w:sz w:val="22"/>
                <w:szCs w:val="22"/>
                <w:lang w:val="en-GB"/>
              </w:rPr>
              <w:t> </w:t>
            </w:r>
            <w:r w:rsidRPr="00624EEF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5616251" w14:textId="77777777" w:rsidR="00BC2B5F" w:rsidRPr="00A40D3A" w:rsidRDefault="00BC2B5F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992"/>
        <w:gridCol w:w="992"/>
        <w:gridCol w:w="3686"/>
        <w:gridCol w:w="3827"/>
      </w:tblGrid>
      <w:tr w:rsidR="00731E5A" w:rsidRPr="0043558B" w14:paraId="0BC47F03" w14:textId="77777777" w:rsidTr="00E401BF">
        <w:trPr>
          <w:cantSplit/>
          <w:trHeight w:val="6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05B47C" w14:textId="77777777" w:rsidR="00731E5A" w:rsidRPr="00A40D3A" w:rsidRDefault="00731E5A" w:rsidP="00274BD8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  2   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E9EAF0" w14:textId="77777777" w:rsidR="004F0D2D" w:rsidRPr="00635912" w:rsidRDefault="00731E5A" w:rsidP="009B0D39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Welche Mengen werden hergestellt? (Stück/a, t/a oder lfd. m/</w:t>
            </w:r>
            <w:proofErr w:type="gramStart"/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a)/</w:t>
            </w:r>
            <w:proofErr w:type="gramEnd"/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 </w:t>
            </w:r>
            <w:r w:rsidRPr="00A40D3A">
              <w:rPr>
                <w:rFonts w:ascii="DB Office" w:hAnsi="DB Office"/>
                <w:b/>
                <w:bCs/>
                <w:sz w:val="22"/>
                <w:szCs w:val="22"/>
                <w:cs/>
                <w:lang w:val="en-GB"/>
              </w:rPr>
              <w:t>‎</w:t>
            </w:r>
          </w:p>
          <w:p w14:paraId="2DE6D6A0" w14:textId="77777777" w:rsidR="009B0D39" w:rsidRPr="009B0D39" w:rsidRDefault="000F7608" w:rsidP="009B0D39">
            <w:pPr>
              <w:ind w:right="-186"/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What quantities are produced? (Qty/yr, tonnes/yr or running m/yr)</w:t>
            </w:r>
          </w:p>
        </w:tc>
      </w:tr>
      <w:tr w:rsidR="001A75F2" w:rsidRPr="00A40D3A" w14:paraId="4A86953A" w14:textId="77777777" w:rsidTr="00643108">
        <w:trPr>
          <w:cantSplit/>
          <w:trHeight w:val="373"/>
        </w:trPr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0A96" w14:textId="77777777" w:rsidR="001124B7" w:rsidRDefault="001A75F2" w:rsidP="006E69B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proofErr w:type="spellStart"/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Anzahl</w:t>
            </w:r>
            <w:proofErr w:type="spellEnd"/>
            <w:r w:rsidR="001124B7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</w:p>
          <w:p w14:paraId="0C494320" w14:textId="358FD3F4" w:rsidR="001A75F2" w:rsidRPr="00A40D3A" w:rsidRDefault="005C3694" w:rsidP="006E69BC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A0DC78" w14:textId="77777777" w:rsidR="004F0D2D" w:rsidRPr="00A40D3A" w:rsidRDefault="001A75F2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Jahr/</w:t>
            </w:r>
          </w:p>
          <w:p w14:paraId="4336CA20" w14:textId="77777777" w:rsidR="001A75F2" w:rsidRPr="00A40D3A" w:rsidRDefault="005C3694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Year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50212" w14:textId="77777777" w:rsidR="004F0D2D" w:rsidRPr="00A40D3A" w:rsidRDefault="001A75F2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Produkt(e)/</w:t>
            </w:r>
          </w:p>
          <w:p w14:paraId="7D5D3B36" w14:textId="77777777" w:rsidR="001A75F2" w:rsidRPr="00A40D3A" w:rsidRDefault="005C3694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Product(s)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B57C2D" w14:textId="77777777" w:rsidR="004F0D2D" w:rsidRPr="00635912" w:rsidRDefault="001A75F2" w:rsidP="00A93094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Anteil für Deutsche Bahn AG (</w:t>
            </w:r>
            <w:proofErr w:type="gramStart"/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%)/</w:t>
            </w:r>
            <w:proofErr w:type="gramEnd"/>
          </w:p>
          <w:p w14:paraId="5969CA66" w14:textId="77777777" w:rsidR="001A75F2" w:rsidRPr="00635912" w:rsidRDefault="005C3694" w:rsidP="00A93094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Proportion for Deutsche Bahn AG (%)</w:t>
            </w:r>
          </w:p>
        </w:tc>
      </w:tr>
      <w:bookmarkStart w:id="5" w:name="_Hlk31810643"/>
      <w:tr w:rsidR="001A75F2" w:rsidRPr="00A40D3A" w14:paraId="453822B0" w14:textId="77777777" w:rsidTr="006F0390">
        <w:trPr>
          <w:cantSplit/>
          <w:trHeight w:val="373"/>
        </w:trPr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BAAC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6121D7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5C0846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B65719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bookmarkStart w:id="6" w:name="CR_B_PM1_1_1_Memo"/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6"/>
          </w:p>
        </w:tc>
      </w:tr>
      <w:tr w:rsidR="001A75F2" w:rsidRPr="00A40D3A" w14:paraId="6312F9D2" w14:textId="77777777" w:rsidTr="006F0390">
        <w:trPr>
          <w:cantSplit/>
          <w:trHeight w:val="373"/>
        </w:trPr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9427" w14:textId="77777777" w:rsidR="001A75F2" w:rsidRPr="00A40D3A" w:rsidRDefault="001A75F2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="006E69BC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B6A51" w14:textId="77777777" w:rsidR="001A75F2" w:rsidRPr="00A40D3A" w:rsidRDefault="001A75F2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CA9092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1927A6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5"/>
      <w:tr w:rsidR="00D258FA" w:rsidRPr="00A40D3A" w14:paraId="28876670" w14:textId="77777777" w:rsidTr="006F0390">
        <w:trPr>
          <w:cantSplit/>
          <w:trHeight w:val="373"/>
        </w:trPr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EA6B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5BF1C0" w14:textId="77777777" w:rsidR="001A75F2" w:rsidRPr="00A40D3A" w:rsidRDefault="001A75F2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56154A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7B76BF" w14:textId="77777777" w:rsidR="001A75F2" w:rsidRPr="00A40D3A" w:rsidRDefault="00A116B5" w:rsidP="00A9309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D71A3A3" w14:textId="77777777" w:rsidR="001A75F2" w:rsidRPr="00A40D3A" w:rsidRDefault="001A75F2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9463"/>
      </w:tblGrid>
      <w:tr w:rsidR="00CC1708" w:rsidRPr="0043558B" w14:paraId="6754031A" w14:textId="77777777" w:rsidTr="007D3555">
        <w:trPr>
          <w:trHeight w:val="532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B9F92F6" w14:textId="77777777" w:rsidR="00CC1708" w:rsidRPr="00A40D3A" w:rsidRDefault="00CC1708" w:rsidP="00F234C8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3D5ACD3" w14:textId="77777777" w:rsidR="00CC1708" w:rsidRPr="00A40D3A" w:rsidRDefault="00CC1708" w:rsidP="00635912">
            <w:pPr>
              <w:rPr>
                <w:rFonts w:ascii="DB Office" w:hAnsi="DB Office" w:cs="Arial"/>
                <w:b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b/>
                <w:bCs/>
                <w:sz w:val="22"/>
                <w:szCs w:val="22"/>
                <w:lang w:val="en-GB"/>
              </w:rPr>
              <w:t xml:space="preserve">Mitgeltende Checklisten/ </w:t>
            </w:r>
            <w:r w:rsidR="000122CD" w:rsidRPr="00A40D3A">
              <w:rPr>
                <w:rFonts w:ascii="DB Office" w:hAnsi="DB Office" w:cs="Arial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Other applicable checklists</w:t>
            </w:r>
          </w:p>
        </w:tc>
      </w:tr>
      <w:tr w:rsidR="00CC1708" w:rsidRPr="00A40D3A" w14:paraId="3D5B5D62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DE61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F239" w14:textId="77777777" w:rsidR="00CC1708" w:rsidRPr="00A40D3A" w:rsidRDefault="00CC1708" w:rsidP="00F234C8">
            <w:pPr>
              <w:tabs>
                <w:tab w:val="left" w:pos="2127"/>
              </w:tabs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006    Federringe/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Spring washers</w:t>
            </w:r>
          </w:p>
        </w:tc>
      </w:tr>
      <w:tr w:rsidR="00CC1708" w:rsidRPr="00A40D3A" w14:paraId="38BD2C8F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48EC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C7B27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024    Stählerne Oberbauschrauben/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Steel bolts for use in permanent way</w:t>
            </w:r>
          </w:p>
        </w:tc>
      </w:tr>
      <w:tr w:rsidR="000914B0" w:rsidRPr="00A40D3A" w14:paraId="6DA462B3" w14:textId="77777777" w:rsidTr="000914B0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5ED" w14:textId="77777777" w:rsidR="000914B0" w:rsidRPr="00A40D3A" w:rsidRDefault="000914B0" w:rsidP="00606ACB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18A5FC" w14:textId="77777777" w:rsidR="000914B0" w:rsidRPr="00A40D3A" w:rsidRDefault="000914B0" w:rsidP="00606ACB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025    Gewalzte Oberbauteile/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Rolled permanent way components</w:t>
            </w:r>
          </w:p>
        </w:tc>
      </w:tr>
      <w:tr w:rsidR="00CC1708" w:rsidRPr="00A40D3A" w14:paraId="06729532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908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A9496B" w14:textId="77777777" w:rsidR="00CC1708" w:rsidRPr="00635912" w:rsidRDefault="00CC1708" w:rsidP="00F234C8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B 039    Geokunststoffe für den Eisenbahnbau/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Geosynthetics for railway construction</w:t>
            </w:r>
          </w:p>
        </w:tc>
      </w:tr>
      <w:tr w:rsidR="00CC1708" w:rsidRPr="00A40D3A" w14:paraId="08F0712B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546F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FE2C25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061    Gleisschotter/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Track ballast</w:t>
            </w:r>
          </w:p>
        </w:tc>
      </w:tr>
      <w:tr w:rsidR="00810DBA" w:rsidRPr="00A40D3A" w14:paraId="1869CCFF" w14:textId="77777777" w:rsidTr="00810DBA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3D6A" w14:textId="77777777" w:rsidR="00810DBA" w:rsidRPr="00A40D3A" w:rsidRDefault="00810DBA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6AC73A" w14:textId="77777777" w:rsidR="00810DBA" w:rsidRPr="00635912" w:rsidRDefault="00810DBA" w:rsidP="00F234C8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B 064-1 Kunststoffrohre für die Entwässerung/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Plastic drainage pipes</w:t>
            </w:r>
          </w:p>
        </w:tc>
      </w:tr>
      <w:tr w:rsidR="00CC1708" w:rsidRPr="0043558B" w14:paraId="18A89403" w14:textId="77777777" w:rsidTr="00635912">
        <w:trPr>
          <w:trHeight w:val="578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0CB5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F64CD5" w14:textId="77777777" w:rsidR="006527DD" w:rsidRDefault="00CC1708" w:rsidP="00F234C8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B 064-2 Kunststoffschächte für die Entwässerung/ </w:t>
            </w:r>
          </w:p>
          <w:p w14:paraId="31EE2906" w14:textId="77777777" w:rsidR="00CC1708" w:rsidRPr="006527DD" w:rsidRDefault="006527DD" w:rsidP="00F234C8">
            <w:pPr>
              <w:rPr>
                <w:rFonts w:ascii="DB Office" w:hAnsi="DB Office"/>
                <w:sz w:val="22"/>
                <w:szCs w:val="22"/>
                <w:lang w:val="en-US"/>
              </w:rPr>
            </w:pPr>
            <w:r w:rsidRPr="008B528A">
              <w:rPr>
                <w:rFonts w:ascii="DB Office" w:hAnsi="DB Office"/>
                <w:sz w:val="22"/>
                <w:szCs w:val="22"/>
              </w:rPr>
              <w:t xml:space="preserve">              </w:t>
            </w:r>
            <w:r w:rsidR="00CC1708" w:rsidRPr="006527DD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>Plastic drainage manholes and inspection chambers eyes</w:t>
            </w:r>
          </w:p>
        </w:tc>
      </w:tr>
      <w:tr w:rsidR="00CC1708" w:rsidRPr="00A40D3A" w14:paraId="64D83EAB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FFD9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5DE99F" w14:textId="77777777" w:rsidR="00CC1708" w:rsidRPr="00635912" w:rsidRDefault="00CC1708" w:rsidP="00F234C8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B 122    Umschmiedung von Zungenschienen/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Switch rail reforging</w:t>
            </w:r>
          </w:p>
        </w:tc>
      </w:tr>
      <w:tr w:rsidR="00CC1708" w:rsidRPr="00A40D3A" w14:paraId="2E91D2AC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1204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6512DF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125    Schmieden/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Forging</w:t>
            </w:r>
          </w:p>
        </w:tc>
      </w:tr>
      <w:tr w:rsidR="00CC1708" w:rsidRPr="00A40D3A" w14:paraId="06829034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EC46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B40077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126    Gießen/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Casting</w:t>
            </w:r>
          </w:p>
        </w:tc>
      </w:tr>
      <w:tr w:rsidR="00CC1708" w:rsidRPr="0043558B" w14:paraId="6485A369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CC7E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BE10D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127    Spannelemente aus Federstahl/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Rail fastenings made of spring steel</w:t>
            </w:r>
          </w:p>
        </w:tc>
      </w:tr>
      <w:tr w:rsidR="00CC1708" w:rsidRPr="00A40D3A" w14:paraId="33C98185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DE5D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919337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145    Schwellen und SVP mit Besohlung/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Sleepers and sleeper tie plates with padding</w:t>
            </w:r>
          </w:p>
        </w:tc>
      </w:tr>
      <w:tr w:rsidR="00CC1708" w:rsidRPr="00A40D3A" w14:paraId="1A020D01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8B4E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0DD1" w14:textId="77777777" w:rsidR="00CC1708" w:rsidRPr="00A40D3A" w:rsidRDefault="00CC1708" w:rsidP="00F234C8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B 248    Aluminothermische Schweißportionen/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Aluminothermic welding portions</w:t>
            </w:r>
          </w:p>
        </w:tc>
      </w:tr>
      <w:tr w:rsidR="00CC1708" w:rsidRPr="00A40D3A" w14:paraId="7B90104F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9F6D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FE0C" w14:textId="77777777" w:rsidR="00CC1708" w:rsidRPr="00A40D3A" w:rsidRDefault="00CC1708" w:rsidP="00F234C8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B 254    Schienen/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Rails</w:t>
            </w:r>
          </w:p>
        </w:tc>
      </w:tr>
      <w:tr w:rsidR="00CC1708" w:rsidRPr="00A40D3A" w14:paraId="6685FC17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3F0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E729" w14:textId="77777777" w:rsidR="00CC1708" w:rsidRPr="00635912" w:rsidRDefault="00CC1708" w:rsidP="00F234C8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B 255    Schienen abbrennstumpfgeschweißt/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Rails flash welded</w:t>
            </w:r>
          </w:p>
        </w:tc>
      </w:tr>
      <w:tr w:rsidR="00CC1708" w:rsidRPr="0043558B" w14:paraId="13626DF4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E349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34B2" w14:textId="77777777" w:rsidR="00CC1708" w:rsidRPr="00A40D3A" w:rsidRDefault="00CC1708" w:rsidP="00F234C8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B 256    Isolierstöße/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Insulated rail joints</w:t>
            </w:r>
          </w:p>
        </w:tc>
      </w:tr>
      <w:tr w:rsidR="00CC1708" w:rsidRPr="00A40D3A" w14:paraId="06578173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E296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7022" w14:textId="77777777" w:rsidR="00CC1708" w:rsidRPr="00A40D3A" w:rsidRDefault="00CC1708" w:rsidP="00F234C8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B 826    Schweißen/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Welding</w:t>
            </w:r>
          </w:p>
        </w:tc>
      </w:tr>
      <w:tr w:rsidR="00CC1708" w:rsidRPr="00A40D3A" w14:paraId="4929E23C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DBFD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671F" w14:textId="77777777" w:rsidR="00CC1708" w:rsidRPr="00A40D3A" w:rsidRDefault="00CC1708" w:rsidP="00F234C8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B H01    Holzschwellen/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Timber sleepers</w:t>
            </w:r>
          </w:p>
        </w:tc>
      </w:tr>
      <w:tr w:rsidR="00CC1708" w:rsidRPr="00A40D3A" w14:paraId="540438D1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E6B2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1EC5" w14:textId="77777777" w:rsidR="00CC1708" w:rsidRPr="00635912" w:rsidRDefault="00CC1708" w:rsidP="00F234C8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B K01    Kunststoffe im Oberbau/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Plastics in permanent way</w:t>
            </w:r>
          </w:p>
        </w:tc>
      </w:tr>
      <w:tr w:rsidR="00CC1708" w:rsidRPr="00A40D3A" w14:paraId="3B1F3491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8E2E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55E6" w14:textId="77777777" w:rsidR="00CC1708" w:rsidRPr="00635912" w:rsidRDefault="00CC1708" w:rsidP="00F234C8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B M01   Mechanische Bearbeitung/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Machining</w:t>
            </w:r>
          </w:p>
        </w:tc>
      </w:tr>
      <w:tr w:rsidR="00CC1708" w:rsidRPr="0043558B" w14:paraId="020C3575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7A9D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AE01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S01    Stahl- und Gussschwellen/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 xml:space="preserve">Steel and </w:t>
            </w:r>
            <w:proofErr w:type="gramStart"/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cast iron</w:t>
            </w:r>
            <w:proofErr w:type="gramEnd"/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 xml:space="preserve"> sleepers</w:t>
            </w:r>
          </w:p>
        </w:tc>
      </w:tr>
      <w:tr w:rsidR="00CC1708" w:rsidRPr="00A40D3A" w14:paraId="66A3DF97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7BDC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7B5CCD" w14:textId="77777777" w:rsidR="00CC1708" w:rsidRPr="00A40D3A" w:rsidRDefault="00CC1708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B W01   Weichen/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Switches</w:t>
            </w:r>
          </w:p>
        </w:tc>
      </w:tr>
      <w:tr w:rsidR="00CC1708" w:rsidRPr="009210D5" w14:paraId="09C74008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89C2" w14:textId="6D6280C3" w:rsidR="00CC1708" w:rsidRPr="00A40D3A" w:rsidRDefault="009210D5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R_C_PM2_2_Ja"/>
            <w:r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  <w:bookmarkEnd w:id="7"/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42B284" w14:textId="3FEB0430" w:rsidR="00CC1708" w:rsidRPr="009210D5" w:rsidRDefault="00CC1708" w:rsidP="00F234C8">
            <w:pPr>
              <w:rPr>
                <w:rFonts w:ascii="DB Office" w:hAnsi="DB Office"/>
                <w:i/>
                <w:iCs/>
                <w:color w:val="FF0000"/>
                <w:lang w:val="en-GB"/>
              </w:rPr>
            </w:pPr>
            <w:r w:rsidRPr="00A40D3A">
              <w:rPr>
                <w:rFonts w:ascii="DB Office" w:hAnsi="DB Office"/>
                <w:lang w:val="en-GB"/>
              </w:rPr>
              <w:t xml:space="preserve">B A01   </w:t>
            </w:r>
            <w:proofErr w:type="spellStart"/>
            <w:r w:rsidRPr="00A40D3A">
              <w:rPr>
                <w:rFonts w:ascii="DB Office" w:hAnsi="DB Office"/>
                <w:lang w:val="en-GB"/>
              </w:rPr>
              <w:t>Produkte</w:t>
            </w:r>
            <w:proofErr w:type="spellEnd"/>
            <w:r w:rsidR="009210D5">
              <w:rPr>
                <w:rFonts w:ascii="DB Office" w:hAnsi="DB Office"/>
                <w:lang w:val="en-GB"/>
              </w:rPr>
              <w:t>/</w:t>
            </w:r>
            <w:r w:rsidRPr="00D21573">
              <w:rPr>
                <w:rFonts w:ascii="DB Office" w:hAnsi="DB Office"/>
                <w:i/>
                <w:iCs/>
                <w:color w:val="0000FF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i/>
                <w:iCs/>
                <w:color w:val="0000FF"/>
                <w:lang w:val="en-GB"/>
              </w:rPr>
              <w:t>Products</w:t>
            </w:r>
          </w:p>
        </w:tc>
      </w:tr>
      <w:tr w:rsidR="00CC1708" w:rsidRPr="00A40D3A" w14:paraId="30CC1EBB" w14:textId="77777777" w:rsidTr="00F234C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030B9" w14:textId="77777777" w:rsidR="00CC1708" w:rsidRPr="00A40D3A" w:rsidRDefault="00CC1708" w:rsidP="00F234C8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9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89FD6E" w14:textId="77777777" w:rsidR="00CC1708" w:rsidRPr="00A40D3A" w:rsidRDefault="00CC1708" w:rsidP="00F234C8">
            <w:pPr>
              <w:rPr>
                <w:rFonts w:ascii="DB Office" w:hAnsi="DB Office"/>
                <w:lang w:val="en-GB"/>
              </w:rPr>
            </w:pPr>
            <w:r w:rsidRPr="00A40D3A">
              <w:rPr>
                <w:rFonts w:ascii="DB Office" w:hAnsi="DB Office"/>
                <w:lang w:val="en-GB"/>
              </w:rPr>
              <w:t xml:space="preserve">B A02   Produktprüfungen/ </w:t>
            </w:r>
            <w:r w:rsidRPr="00A40D3A">
              <w:rPr>
                <w:rFonts w:ascii="DB Office" w:hAnsi="DB Office"/>
                <w:i/>
                <w:iCs/>
                <w:color w:val="0000FF"/>
                <w:lang w:val="en-GB"/>
              </w:rPr>
              <w:t>Product tests</w:t>
            </w:r>
          </w:p>
        </w:tc>
      </w:tr>
    </w:tbl>
    <w:p w14:paraId="21C3C780" w14:textId="77777777" w:rsidR="00D21573" w:rsidRDefault="00D21573" w:rsidP="001B7150">
      <w:pPr>
        <w:outlineLvl w:val="0"/>
        <w:rPr>
          <w:rFonts w:ascii="DB Office" w:hAnsi="DB Office"/>
          <w:b/>
          <w:bCs/>
          <w:snapToGrid w:val="0"/>
          <w:color w:val="FF0000"/>
          <w:szCs w:val="24"/>
        </w:rPr>
      </w:pPr>
    </w:p>
    <w:p w14:paraId="6EC92BA0" w14:textId="77777777" w:rsidR="001B7150" w:rsidRPr="00635912" w:rsidRDefault="001B7150" w:rsidP="001B7150">
      <w:pPr>
        <w:outlineLvl w:val="0"/>
        <w:rPr>
          <w:rFonts w:ascii="DB Office" w:hAnsi="DB Office"/>
          <w:b/>
          <w:snapToGrid w:val="0"/>
          <w:color w:val="FF0000"/>
          <w:szCs w:val="24"/>
        </w:rPr>
      </w:pPr>
      <w:r w:rsidRPr="00635912">
        <w:rPr>
          <w:rFonts w:ascii="DB Office" w:hAnsi="DB Office"/>
          <w:b/>
          <w:bCs/>
          <w:snapToGrid w:val="0"/>
          <w:color w:val="FF0000"/>
          <w:szCs w:val="24"/>
        </w:rPr>
        <w:t xml:space="preserve">Nicht zutreffende Punkte finden keine Betrachtung im </w:t>
      </w:r>
      <w:proofErr w:type="gramStart"/>
      <w:r w:rsidRPr="00635912">
        <w:rPr>
          <w:rFonts w:ascii="DB Office" w:hAnsi="DB Office"/>
          <w:b/>
          <w:bCs/>
          <w:snapToGrid w:val="0"/>
          <w:color w:val="FF0000"/>
          <w:szCs w:val="24"/>
        </w:rPr>
        <w:t>Bewertungsfeld!/</w:t>
      </w:r>
      <w:proofErr w:type="gramEnd"/>
    </w:p>
    <w:p w14:paraId="369B86D2" w14:textId="77777777" w:rsidR="002E2A07" w:rsidRPr="00A40D3A" w:rsidRDefault="007B260F" w:rsidP="001B7150">
      <w:pPr>
        <w:outlineLvl w:val="0"/>
        <w:rPr>
          <w:rFonts w:ascii="DB Office" w:hAnsi="DB Office"/>
          <w:b/>
          <w:i/>
          <w:iCs/>
          <w:snapToGrid w:val="0"/>
          <w:color w:val="0000FF"/>
          <w:szCs w:val="24"/>
          <w:lang w:val="en-GB"/>
        </w:rPr>
      </w:pPr>
      <w:r w:rsidRPr="00A40D3A">
        <w:rPr>
          <w:rFonts w:ascii="DB Office" w:hAnsi="DB Office"/>
          <w:b/>
          <w:bCs/>
          <w:i/>
          <w:iCs/>
          <w:snapToGrid w:val="0"/>
          <w:color w:val="0000FF"/>
          <w:szCs w:val="24"/>
          <w:lang w:val="en-GB"/>
        </w:rPr>
        <w:t>Items that do not apply are not analysed in the assessment field!</w:t>
      </w:r>
    </w:p>
    <w:p w14:paraId="078FFD22" w14:textId="77777777" w:rsidR="00E778FF" w:rsidRPr="00A40D3A" w:rsidRDefault="00E778FF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FB01B9" w:rsidRPr="00A40D3A" w14:paraId="3164C347" w14:textId="77777777" w:rsidTr="006527DD">
        <w:trPr>
          <w:trHeight w:val="162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9EEC8D5" w14:textId="77777777" w:rsidR="00FB01B9" w:rsidRPr="00A40D3A" w:rsidRDefault="00CC1708" w:rsidP="00274BD8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bookmarkStart w:id="8" w:name="_Hlk36121418"/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89B7829" w14:textId="77777777" w:rsidR="00487FD8" w:rsidRPr="00635912" w:rsidRDefault="00FB01B9" w:rsidP="00274BD8">
            <w:pPr>
              <w:rPr>
                <w:rFonts w:ascii="DB Office" w:hAnsi="DB Office"/>
                <w:b/>
                <w:b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Liegen die erforderlichen Normen und Bahnstandards in der aktuellen Ausgabe und in der Landessprache </w:t>
            </w:r>
            <w:proofErr w:type="gramStart"/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vor?/</w:t>
            </w:r>
            <w:proofErr w:type="gramEnd"/>
          </w:p>
          <w:p w14:paraId="1F5D7C23" w14:textId="77777777" w:rsidR="00FB01B9" w:rsidRPr="00A40D3A" w:rsidRDefault="00DA3C3B" w:rsidP="00274BD8">
            <w:pPr>
              <w:rPr>
                <w:rFonts w:ascii="DB Office" w:hAnsi="DB Office"/>
                <w:b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Is the latest edition of the requisite standards and rail standards available in the national language?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07009E1" w14:textId="77777777" w:rsidR="00FB01B9" w:rsidRPr="00A40D3A" w:rsidRDefault="00FB01B9" w:rsidP="00274BD8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4537DB4C" w14:textId="77777777" w:rsidR="00FB01B9" w:rsidRPr="00A40D3A" w:rsidRDefault="00FB01B9" w:rsidP="00274BD8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AE4D54B" w14:textId="77777777" w:rsidR="00FB01B9" w:rsidRPr="00A40D3A" w:rsidRDefault="00FB01B9" w:rsidP="00274BD8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07D75A31" w14:textId="77777777" w:rsidR="00FB01B9" w:rsidRPr="00A40D3A" w:rsidRDefault="00FB01B9" w:rsidP="00274BD8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BABC943" w14:textId="77777777" w:rsidR="00FB01B9" w:rsidRPr="00A40D3A" w:rsidRDefault="00FB01B9" w:rsidP="00274BD8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509C6" w14:textId="77777777" w:rsidR="00FB01B9" w:rsidRPr="00A40D3A" w:rsidRDefault="00FB01B9" w:rsidP="00274BD8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bookmarkStart w:id="9" w:name="_Hlk34749838"/>
      <w:bookmarkEnd w:id="8"/>
      <w:tr w:rsidR="007B7D2B" w:rsidRPr="00A40D3A" w14:paraId="41EADD60" w14:textId="77777777" w:rsidTr="007B7D2B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462D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24D57C" w14:textId="77777777" w:rsidR="007B7D2B" w:rsidRPr="00A40D3A" w:rsidRDefault="007B7D2B" w:rsidP="007B7D2B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>Zertifizierung</w:t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>en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nach</w:t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Certified to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</w:p>
          <w:p w14:paraId="1E1EC52D" w14:textId="77777777" w:rsid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7B7D2B">
              <w:rPr>
                <w:rFonts w:ascii="DB Office" w:hAnsi="DB Office"/>
                <w:iCs/>
                <w:sz w:val="22"/>
                <w:szCs w:val="22"/>
                <w:lang w:val="en-GB"/>
              </w:rPr>
              <w:t>ISO 9001</w:t>
            </w:r>
            <w:proofErr w:type="gramStart"/>
            <w:r>
              <w:rPr>
                <w:rFonts w:ascii="DB Office" w:hAnsi="DB Office"/>
                <w:iCs/>
                <w:sz w:val="22"/>
                <w:szCs w:val="22"/>
                <w:lang w:val="en-GB"/>
              </w:rPr>
              <w:t xml:space="preserve"> ..</w:t>
            </w:r>
            <w:proofErr w:type="gramEnd"/>
            <w:r>
              <w:rPr>
                <w:rFonts w:ascii="DB Office" w:hAnsi="DB Office"/>
                <w:iCs/>
                <w:sz w:val="22"/>
                <w:szCs w:val="22"/>
                <w:lang w:val="en-GB"/>
              </w:rPr>
              <w:t>…………………………………….</w:t>
            </w:r>
          </w:p>
          <w:p w14:paraId="1D7F0722" w14:textId="77777777" w:rsid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>ISO IATF 16949</w:t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………………………………</w:t>
            </w:r>
          </w:p>
          <w:p w14:paraId="2D4172E4" w14:textId="77777777" w:rsid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ISO 14001 …………………………………….</w:t>
            </w:r>
          </w:p>
          <w:p w14:paraId="42E15441" w14:textId="77777777" w:rsid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ISO 45001 …………………………………….</w:t>
            </w:r>
          </w:p>
          <w:p w14:paraId="596A2561" w14:textId="77777777" w:rsid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ISO 50001 …………………………………….</w:t>
            </w:r>
          </w:p>
          <w:p w14:paraId="5828E1A3" w14:textId="77777777" w:rsidR="007B7D2B" w:rsidRP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weitere/ </w:t>
            </w:r>
            <w:r w:rsidRPr="007B7D2B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other</w:t>
            </w:r>
            <w: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</w:p>
          <w:p w14:paraId="33651D88" w14:textId="77777777" w:rsidR="007B7D2B" w:rsidRDefault="007B7D2B" w:rsidP="007B7D2B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weitere/ </w:t>
            </w:r>
            <w:r w:rsidRPr="007B7D2B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other</w:t>
            </w:r>
            <w: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92AB2C9" w14:textId="77777777" w:rsidR="007B7D2B" w:rsidRPr="007B7D2B" w:rsidRDefault="007B7D2B" w:rsidP="007B7D2B">
            <w:pPr>
              <w:rPr>
                <w:rFonts w:ascii="DB Office" w:hAnsi="DB Office"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weitere/ </w:t>
            </w:r>
            <w:r w:rsidRPr="007B7D2B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other</w:t>
            </w:r>
            <w: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619B4B2" w14:textId="77777777" w:rsidR="007B7D2B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335C4D1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0CC4996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82FDA28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ED10220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34B7E69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23D547D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5DF3127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E6D74D1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582752FC" w14:textId="77777777" w:rsidR="007B7D2B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7A77E50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FA5AB0F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1A06326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10876A8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CBCDA4D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0FC2EA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BB59075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F739F50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1B38C7E" w14:textId="77777777" w:rsidR="007B7D2B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0217BBD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F94E3D1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DF4A0D0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CCA4E3D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8284B9B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CE96427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0B42D1E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B33C8F8" w14:textId="77777777" w:rsidR="007B7D2B" w:rsidRPr="00A40D3A" w:rsidRDefault="007B7D2B" w:rsidP="007B7D2B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B1893D" w14:textId="77777777" w:rsidR="007B7D2B" w:rsidRPr="00A40D3A" w:rsidRDefault="007B7D2B" w:rsidP="007B7D2B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0D030D30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7B39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F32143" w14:textId="77777777" w:rsidR="00A116B5" w:rsidRPr="00A40D3A" w:rsidRDefault="00A116B5" w:rsidP="00A116B5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HPQ (Herstellerbezogene Produktqualifikation)/ </w:t>
            </w:r>
          </w:p>
          <w:p w14:paraId="384FBBDE" w14:textId="77777777" w:rsidR="00A116B5" w:rsidRPr="00A40D3A" w:rsidRDefault="00A116B5" w:rsidP="00A116B5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MPQ (manufacturer-related product qualification)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5E6F3C9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8235270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E1E8C86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1B17E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2A957A56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98D1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C747A" w14:textId="77777777" w:rsidR="00A116B5" w:rsidRPr="00635912" w:rsidRDefault="00A116B5" w:rsidP="00A116B5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Q-Bewertung (NUR für </w:t>
            </w:r>
            <w:proofErr w:type="gramStart"/>
            <w:r w:rsidRPr="00635912">
              <w:rPr>
                <w:rFonts w:ascii="DB Office" w:hAnsi="DB Office"/>
                <w:sz w:val="22"/>
                <w:szCs w:val="22"/>
              </w:rPr>
              <w:t>Direktlieferanten)</w:t>
            </w:r>
            <w:r w:rsidRPr="00635912">
              <w:t>/</w:t>
            </w:r>
            <w:proofErr w:type="gramEnd"/>
            <w:r w:rsidRPr="00635912">
              <w:t xml:space="preserve"> </w:t>
            </w:r>
          </w:p>
          <w:p w14:paraId="348D2B09" w14:textId="77777777" w:rsidR="00A116B5" w:rsidRPr="00A40D3A" w:rsidRDefault="00A116B5" w:rsidP="00A116B5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Quality assessment (ONLY for direct suppliers)</w:t>
            </w:r>
          </w:p>
          <w:p w14:paraId="26B8D362" w14:textId="77777777" w:rsidR="00A116B5" w:rsidRPr="00A40D3A" w:rsidRDefault="00A116B5" w:rsidP="00A116B5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Q1/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Q1</w:t>
            </w:r>
            <w:r w:rsidRPr="00A40D3A"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  <w:tab/>
            </w:r>
            <w:r w:rsidRPr="00A40D3A"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  <w:t xml:space="preserve">Q2/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B922BA6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1A13900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1148998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EF68D4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15554C97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0FAE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6945" w14:textId="77777777" w:rsidR="00A116B5" w:rsidRPr="00635912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TSI - Konformitätsbescheinigung/ </w:t>
            </w:r>
          </w:p>
          <w:p w14:paraId="35BC347D" w14:textId="77777777" w:rsidR="00A116B5" w:rsidRPr="00635912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TSI declaration of conformity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03670A3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38BCCCC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53C6EB2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6F9289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A116B5" w:rsidRPr="00A40D3A" w14:paraId="528F883C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E3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F7A0" w14:textId="77777777" w:rsidR="00A116B5" w:rsidRPr="00716691" w:rsidRDefault="008D54FE" w:rsidP="00A116B5">
            <w:pPr>
              <w:rPr>
                <w:rFonts w:ascii="DB Office" w:hAnsi="DB Office"/>
                <w:color w:val="FF0000"/>
                <w:sz w:val="20"/>
              </w:rPr>
            </w:pPr>
            <w:r w:rsidRPr="008D54FE">
              <w:rPr>
                <w:rFonts w:ascii="DB Office" w:hAnsi="DB Office"/>
                <w:sz w:val="22"/>
                <w:szCs w:val="22"/>
              </w:rPr>
              <w:t>Zulassung für Schweißarbeiten</w:t>
            </w:r>
            <w:r w:rsidR="00A116B5" w:rsidRPr="008D54FE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716691">
              <w:rPr>
                <w:rFonts w:ascii="DB Office" w:hAnsi="DB Office"/>
                <w:color w:val="FF0000"/>
                <w:sz w:val="20"/>
              </w:rPr>
              <w:t>(</w:t>
            </w:r>
            <w:r w:rsidR="00716691" w:rsidRPr="00716691">
              <w:rPr>
                <w:rFonts w:ascii="DB Office" w:hAnsi="DB Office"/>
                <w:color w:val="FF0000"/>
                <w:sz w:val="20"/>
              </w:rPr>
              <w:t>Checkliste B 826)</w:t>
            </w:r>
          </w:p>
          <w:p w14:paraId="291481B4" w14:textId="77777777" w:rsidR="00A116B5" w:rsidRPr="00716691" w:rsidRDefault="008D54FE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</w:pPr>
            <w:r w:rsidRPr="00716691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Approval </w:t>
            </w:r>
            <w:proofErr w:type="gramStart"/>
            <w:r w:rsidRPr="00716691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>for</w:t>
            </w:r>
            <w:proofErr w:type="gramEnd"/>
            <w:r w:rsidRPr="00716691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welding work</w:t>
            </w:r>
            <w:r w:rsidR="00716691" w:rsidRPr="00716691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</w:t>
            </w:r>
            <w:r w:rsidR="00716691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     </w:t>
            </w:r>
            <w:proofErr w:type="gramStart"/>
            <w:r w:rsidR="00716691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  </w:t>
            </w:r>
            <w:r w:rsidR="00716691" w:rsidRPr="00716691">
              <w:rPr>
                <w:rFonts w:ascii="DB Office" w:hAnsi="DB Office"/>
                <w:color w:val="FF0000"/>
                <w:sz w:val="20"/>
                <w:lang w:val="en-US"/>
              </w:rPr>
              <w:t>(</w:t>
            </w:r>
            <w:proofErr w:type="gramEnd"/>
            <w:r w:rsidR="00716691" w:rsidRPr="00716691">
              <w:rPr>
                <w:rFonts w:ascii="DB Office" w:hAnsi="DB Office"/>
                <w:color w:val="FF0000"/>
                <w:sz w:val="20"/>
                <w:lang w:val="en-US"/>
              </w:rPr>
              <w:t>Checklist</w:t>
            </w:r>
            <w:r w:rsidR="00716691">
              <w:rPr>
                <w:rFonts w:ascii="DB Office" w:hAnsi="DB Office"/>
                <w:color w:val="FF0000"/>
                <w:sz w:val="20"/>
                <w:lang w:val="en-US"/>
              </w:rPr>
              <w:t xml:space="preserve"> </w:t>
            </w:r>
            <w:r w:rsidR="00716691" w:rsidRPr="00716691">
              <w:rPr>
                <w:rFonts w:ascii="DB Office" w:hAnsi="DB Office"/>
                <w:color w:val="FF0000"/>
                <w:sz w:val="20"/>
                <w:lang w:val="en-US"/>
              </w:rPr>
              <w:t>B 826)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2C0A24C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31EF12A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5168A89" w14:textId="77777777" w:rsidR="00A116B5" w:rsidRPr="00A40D3A" w:rsidRDefault="00A116B5" w:rsidP="00A116B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D7F0A" w14:textId="77777777" w:rsidR="00A116B5" w:rsidRPr="00A40D3A" w:rsidRDefault="00A116B5" w:rsidP="00A116B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 w:rsidRPr="002A167D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FB01B9" w:rsidRPr="00A40D3A" w14:paraId="333161B5" w14:textId="77777777" w:rsidTr="004C2069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B53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8DB6" w14:textId="77777777" w:rsidR="00716691" w:rsidRDefault="00716691" w:rsidP="0006350A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="00FB01B9"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>EBA-Zulassungen</w:t>
            </w:r>
            <w:r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/ </w:t>
            </w:r>
            <w:r w:rsidRPr="00B2486B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EBA approvals</w:t>
            </w:r>
            <w:r w:rsidR="00FB01B9"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 </w:t>
            </w:r>
          </w:p>
          <w:p w14:paraId="55C161CC" w14:textId="77777777" w:rsidR="00B2486B" w:rsidRPr="00B15F1E" w:rsidRDefault="00716691" w:rsidP="0006350A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E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="00FB01B9" w:rsidRPr="00B15F1E">
              <w:rPr>
                <w:rFonts w:ascii="DB Office" w:hAnsi="DB Office" w:cs="Arial"/>
                <w:snapToGrid w:val="0"/>
                <w:sz w:val="22"/>
                <w:szCs w:val="22"/>
              </w:rPr>
              <w:t>EBA-Spezifikationen</w:t>
            </w:r>
            <w:r w:rsidR="00B2486B" w:rsidRPr="00B15F1E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/ </w:t>
            </w:r>
            <w:r w:rsidR="00B2486B" w:rsidRPr="00B15F1E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EBA specifications </w:t>
            </w:r>
          </w:p>
          <w:p w14:paraId="76D1B17D" w14:textId="77777777" w:rsidR="00B2486B" w:rsidRDefault="00B2486B" w:rsidP="00B2486B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B15F1E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   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86B">
              <w:rPr>
                <w:rFonts w:ascii="DB Office" w:hAnsi="DB Office"/>
                <w:sz w:val="22"/>
                <w:szCs w:val="22"/>
                <w:lang w:val="en-US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="00FB01B9" w:rsidRPr="00B2486B"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>MVV TB</w:t>
            </w:r>
            <w:r w:rsidRPr="00B2486B"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 xml:space="preserve">/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Specimen Administrative</w:t>
            </w:r>
          </w:p>
          <w:p w14:paraId="6592F534" w14:textId="77777777" w:rsidR="00B2486B" w:rsidRDefault="00B2486B" w:rsidP="00B2486B">
            <w:pPr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     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Regulation for Construction Regulations</w:t>
            </w:r>
            <w:r w:rsidRPr="00B2486B"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 xml:space="preserve">   </w:t>
            </w:r>
          </w:p>
          <w:p w14:paraId="51D5C234" w14:textId="77777777" w:rsidR="00B2486B" w:rsidRDefault="00B2486B" w:rsidP="00B2486B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 xml:space="preserve">   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86B">
              <w:rPr>
                <w:rFonts w:ascii="DB Office" w:hAnsi="DB Office"/>
                <w:sz w:val="22"/>
                <w:szCs w:val="22"/>
                <w:lang w:val="en-US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="00FB01B9" w:rsidRPr="00B2486B"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>VVBau</w:t>
            </w:r>
            <w:r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 xml:space="preserve">/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Administrative Regulation for </w:t>
            </w:r>
          </w:p>
          <w:p w14:paraId="10881777" w14:textId="77777777" w:rsidR="00B2486B" w:rsidRDefault="00B2486B" w:rsidP="00B2486B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      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Monitoring and Creation in Structural</w:t>
            </w:r>
          </w:p>
          <w:p w14:paraId="4FF8EA26" w14:textId="77777777" w:rsidR="00B2486B" w:rsidRDefault="00B2486B" w:rsidP="00B2486B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     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Engineering, Permanent Way and Building</w:t>
            </w:r>
          </w:p>
          <w:p w14:paraId="1B3B9D4E" w14:textId="77777777" w:rsidR="00B2486B" w:rsidRPr="00B2486B" w:rsidRDefault="00B2486B" w:rsidP="00B2486B">
            <w:pPr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      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Construction</w:t>
            </w:r>
          </w:p>
          <w:p w14:paraId="590E8995" w14:textId="77777777" w:rsidR="00B2486B" w:rsidRDefault="00B2486B" w:rsidP="0006350A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B2486B"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 xml:space="preserve">   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486B">
              <w:rPr>
                <w:rFonts w:ascii="DB Office" w:hAnsi="DB Office"/>
                <w:sz w:val="22"/>
                <w:szCs w:val="22"/>
                <w:lang w:val="en-US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="00FB01B9" w:rsidRPr="00B2486B"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>EiTB</w:t>
            </w:r>
            <w:r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  <w:t xml:space="preserve">/ </w:t>
            </w:r>
            <w:r w:rsidR="0006350A"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Railway-Specific Technical</w:t>
            </w:r>
          </w:p>
          <w:p w14:paraId="1DC10793" w14:textId="77777777" w:rsidR="0006350A" w:rsidRPr="00B2486B" w:rsidRDefault="00B2486B" w:rsidP="0006350A">
            <w:pPr>
              <w:rPr>
                <w:rFonts w:ascii="DB Office" w:hAnsi="DB Office" w:cs="Arial"/>
                <w:snapToGrid w:val="0"/>
                <w:sz w:val="22"/>
                <w:szCs w:val="22"/>
                <w:lang w:val="en-US"/>
              </w:rPr>
            </w:pPr>
            <w: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      </w:t>
            </w:r>
            <w:r w:rsidR="0006350A"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Construction Regulations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14C6234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A602987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25E235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663CDA4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DD4E3DE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B36ACF0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B95659B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D67ACE0" w14:textId="77777777" w:rsidR="00FB01B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D5FBE61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D176122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4F643A6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68DF92B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F9CB37F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99EF6EA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273386F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948FAD3" w14:textId="77777777" w:rsidR="00FB01B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0FCB5E47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7EC734F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51042F1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BE4D598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4E2EAFC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05D72F5" w14:textId="77777777" w:rsidR="004C2069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C0FD753" w14:textId="77777777" w:rsidR="004C206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6C47F71" w14:textId="77777777" w:rsidR="00FB01B9" w:rsidRPr="00A40D3A" w:rsidRDefault="004C2069" w:rsidP="004C206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59E84B" w14:textId="77777777" w:rsidR="00FB01B9" w:rsidRPr="00A40D3A" w:rsidRDefault="00A116B5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FB01B9" w:rsidRPr="00A40D3A" w14:paraId="5C4C638D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3C24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ED51" w14:textId="77777777" w:rsidR="00FB01B9" w:rsidRPr="00635912" w:rsidRDefault="00FB01B9" w:rsidP="0006350A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Unternehmensinterne Freigabe (Anwendererklärung/Technische Mitteilungen der </w:t>
            </w:r>
            <w:proofErr w:type="gramStart"/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>DBAG)/</w:t>
            </w:r>
            <w:proofErr w:type="gramEnd"/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 </w:t>
            </w:r>
          </w:p>
          <w:p w14:paraId="42FE3E20" w14:textId="77777777" w:rsidR="0006350A" w:rsidRPr="00A40D3A" w:rsidRDefault="0006350A" w:rsidP="0006350A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lastRenderedPageBreak/>
              <w:t>In-house approval (user declaration/DBAG technical bulletins)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EA23BA6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0D729F8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971E0B0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C5B8B9" w14:textId="77777777" w:rsidR="00FB01B9" w:rsidRPr="00A40D3A" w:rsidRDefault="00A116B5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FB01B9" w:rsidRPr="00A40D3A" w14:paraId="7D90416A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09F6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183B" w14:textId="77777777" w:rsidR="00FB01B9" w:rsidRPr="00A40D3A" w:rsidRDefault="00FB01B9" w:rsidP="009F1A88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Fremdüberwachungsnachweis nach DIN 18200, Vertrag, techn. </w:t>
            </w: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Forderungen/ </w:t>
            </w:r>
          </w:p>
          <w:p w14:paraId="58615EA2" w14:textId="77777777" w:rsidR="009F1A88" w:rsidRPr="00A40D3A" w:rsidRDefault="009F1A88" w:rsidP="009F1A88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Third-party monitoring certificate as per DIN 18200, contract, tech. requirements</w:t>
            </w:r>
          </w:p>
          <w:p w14:paraId="2A784678" w14:textId="77777777" w:rsidR="004C2069" w:rsidRDefault="00FB01B9" w:rsidP="00FB01B9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Qualifikation des Fremdüberwachers/ </w:t>
            </w:r>
          </w:p>
          <w:p w14:paraId="6334265C" w14:textId="77777777" w:rsidR="00FB01B9" w:rsidRPr="00A40D3A" w:rsidRDefault="004C2069" w:rsidP="00FB01B9">
            <w:pPr>
              <w:rPr>
                <w:color w:val="FF0000"/>
                <w:lang w:val="en-GB"/>
              </w:rPr>
            </w:pPr>
            <w:r>
              <w:rPr>
                <w:rFonts w:ascii="DB Office" w:hAnsi="DB Office"/>
                <w:sz w:val="22"/>
                <w:szCs w:val="22"/>
                <w:lang w:val="en-GB"/>
              </w:rPr>
              <w:t xml:space="preserve">     </w:t>
            </w:r>
            <w:r w:rsidR="00FB01B9"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Qualifications of third-party inspector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2B07D2C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7BEF473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3B4B618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BA9A27" w14:textId="77777777" w:rsidR="00FB01B9" w:rsidRDefault="00A116B5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FB87F11" w14:textId="77777777" w:rsidR="006834BF" w:rsidRDefault="006834BF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3EF9228" w14:textId="77777777" w:rsidR="006834BF" w:rsidRDefault="006834BF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8C6E059" w14:textId="77777777" w:rsidR="006834BF" w:rsidRDefault="006834BF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998BAC" w14:textId="77777777" w:rsidR="006834BF" w:rsidRPr="00A40D3A" w:rsidRDefault="006834BF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FB01B9" w:rsidRPr="00A40D3A" w14:paraId="1BA0079C" w14:textId="77777777" w:rsidTr="00F12D10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A69FC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A05E" w14:textId="77777777" w:rsidR="00FB01B9" w:rsidRPr="00635912" w:rsidRDefault="00FB01B9" w:rsidP="00FB01B9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Überwachungs- und Zertifizierungsstelle:/ </w:t>
            </w:r>
          </w:p>
          <w:p w14:paraId="74851C59" w14:textId="77777777" w:rsidR="009F1A88" w:rsidRPr="00635912" w:rsidRDefault="009F1A88" w:rsidP="00FB01B9">
            <w:pPr>
              <w:rPr>
                <w:rFonts w:ascii="DB Office" w:hAnsi="DB Office"/>
                <w:i/>
                <w:iCs/>
                <w:strike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Monitoring and certification body:</w:t>
            </w:r>
          </w:p>
          <w:p w14:paraId="319D793F" w14:textId="77777777" w:rsidR="00487FD8" w:rsidRPr="00635912" w:rsidRDefault="00FB01B9" w:rsidP="00FB01B9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Anschrift/ </w:t>
            </w:r>
            <w:proofErr w:type="gramStart"/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Address</w:t>
            </w:r>
            <w:r w:rsidR="00D655C0"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z w:val="22"/>
                <w:szCs w:val="22"/>
              </w:rPr>
              <w:t>,</w:t>
            </w:r>
            <w:proofErr w:type="gramEnd"/>
          </w:p>
          <w:p w14:paraId="0141238F" w14:textId="77777777" w:rsidR="00487FD8" w:rsidRPr="00635912" w:rsidRDefault="00FB01B9" w:rsidP="00FB01B9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Überwachungsvertrag/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Monitoring </w:t>
            </w:r>
            <w:proofErr w:type="gramStart"/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contract</w:t>
            </w:r>
            <w:r w:rsidR="00D655C0"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z w:val="22"/>
                <w:szCs w:val="22"/>
              </w:rPr>
              <w:t>,</w:t>
            </w:r>
            <w:proofErr w:type="gramEnd"/>
          </w:p>
          <w:p w14:paraId="3AFDC4DF" w14:textId="77777777" w:rsidR="004C2069" w:rsidRDefault="00FB01B9" w:rsidP="00FB01B9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bauaufsichtliche Anerkennung/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Building</w:t>
            </w:r>
          </w:p>
          <w:p w14:paraId="34766107" w14:textId="77777777" w:rsidR="00487FD8" w:rsidRPr="00635912" w:rsidRDefault="004C2069" w:rsidP="00FB01B9">
            <w:pPr>
              <w:rPr>
                <w:rFonts w:ascii="DB Office" w:hAnsi="DB Office"/>
                <w:sz w:val="22"/>
                <w:szCs w:val="22"/>
              </w:rPr>
            </w:pPr>
            <w:r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   </w:t>
            </w:r>
            <w:r w:rsidR="00FB01B9"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inspectorate </w:t>
            </w:r>
            <w:proofErr w:type="gramStart"/>
            <w:r w:rsidR="00FB01B9"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recognition</w:t>
            </w:r>
            <w:r w:rsidR="00D655C0"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</w:t>
            </w:r>
            <w:r w:rsidR="00FB01B9" w:rsidRPr="00635912">
              <w:rPr>
                <w:rFonts w:ascii="DB Office" w:hAnsi="DB Office"/>
                <w:sz w:val="22"/>
                <w:szCs w:val="22"/>
              </w:rPr>
              <w:t>,</w:t>
            </w:r>
            <w:proofErr w:type="gramEnd"/>
          </w:p>
          <w:p w14:paraId="3C750975" w14:textId="77777777" w:rsidR="00824BA5" w:rsidRDefault="00FB01B9" w:rsidP="00FB01B9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eisenbahnspezifische Anerkennung/ </w:t>
            </w:r>
          </w:p>
          <w:p w14:paraId="70F8A504" w14:textId="77777777" w:rsidR="00487FD8" w:rsidRPr="00F369E7" w:rsidRDefault="00824BA5" w:rsidP="00FB01B9">
            <w:pPr>
              <w:rPr>
                <w:rFonts w:ascii="DB Office" w:hAnsi="DB Office"/>
                <w:sz w:val="22"/>
                <w:szCs w:val="22"/>
              </w:rPr>
            </w:pPr>
            <w:r w:rsidRPr="00824BA5">
              <w:rPr>
                <w:rFonts w:ascii="DB Office" w:hAnsi="DB Office"/>
                <w:sz w:val="22"/>
                <w:szCs w:val="22"/>
              </w:rPr>
              <w:t xml:space="preserve">     </w:t>
            </w:r>
            <w:r w:rsidR="00FB01B9" w:rsidRPr="00F369E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Railwayspecific </w:t>
            </w:r>
            <w:proofErr w:type="gramStart"/>
            <w:r w:rsidR="00FB01B9" w:rsidRPr="00F369E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recognition</w:t>
            </w:r>
            <w:r w:rsidR="00D655C0" w:rsidRPr="00F369E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</w:t>
            </w:r>
            <w:r w:rsidR="00FB01B9" w:rsidRPr="00F369E7">
              <w:rPr>
                <w:rFonts w:ascii="DB Office" w:hAnsi="DB Office"/>
                <w:sz w:val="22"/>
                <w:szCs w:val="22"/>
              </w:rPr>
              <w:t>,</w:t>
            </w:r>
            <w:proofErr w:type="gramEnd"/>
          </w:p>
          <w:p w14:paraId="0DDF90A7" w14:textId="77777777" w:rsidR="00FB01B9" w:rsidRPr="00F369E7" w:rsidRDefault="00FB01B9" w:rsidP="00FB01B9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69E7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F369E7">
              <w:rPr>
                <w:rFonts w:ascii="DB Office" w:hAnsi="DB Office"/>
                <w:sz w:val="22"/>
                <w:szCs w:val="22"/>
              </w:rPr>
              <w:t xml:space="preserve"> Überwachungsberichte/ </w:t>
            </w:r>
            <w:r w:rsidRPr="00F369E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Monitoring reports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4BD166E" w14:textId="77777777" w:rsidR="00FB01B9" w:rsidRPr="00F369E7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</w:rPr>
            </w:pPr>
          </w:p>
          <w:p w14:paraId="751269E7" w14:textId="77777777" w:rsidR="00F12D10" w:rsidRPr="00F369E7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</w:rPr>
            </w:pPr>
          </w:p>
          <w:p w14:paraId="5E75AAFE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32DB7A6" w14:textId="77777777" w:rsidR="00F12D10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BEB524A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DC0CBCE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8577F78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FC1EC12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D8A4157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0BF94F12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65B1C4F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059FA70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6E9585B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0EF6158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A762EFA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2F52DFF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2F26F2C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99FB52A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EF5DF5B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9866A66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4AC7159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6850FD6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9BD80E7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06D093" w14:textId="77777777" w:rsidR="00F12D10" w:rsidRPr="00A40D3A" w:rsidRDefault="00F12D10" w:rsidP="00F12D10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E7C42CA" w14:textId="77777777" w:rsidR="00FB01B9" w:rsidRPr="00A40D3A" w:rsidRDefault="00FB01B9" w:rsidP="00F12D10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1AF961" w14:textId="77777777" w:rsidR="00FB01B9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5DDC858" w14:textId="77777777" w:rsidR="006834BF" w:rsidRDefault="006834BF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85BA418" w14:textId="77777777" w:rsidR="006834BF" w:rsidRDefault="006834BF" w:rsidP="00FB01B9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1EB31B8A" w14:textId="77777777" w:rsidR="006834BF" w:rsidRDefault="006834BF" w:rsidP="00FB01B9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58344969" w14:textId="77777777" w:rsidR="006834BF" w:rsidRDefault="006834BF" w:rsidP="00FB01B9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8F11789" w14:textId="77777777" w:rsidR="006834BF" w:rsidRDefault="006834BF" w:rsidP="00FB01B9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0420CD2C" w14:textId="77777777" w:rsidR="006834BF" w:rsidRDefault="006834BF" w:rsidP="00FB01B9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96BC1C2" w14:textId="77777777" w:rsidR="006834BF" w:rsidRDefault="006834BF" w:rsidP="00FB01B9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35F53932" w14:textId="77777777" w:rsidR="00FB01B9" w:rsidRPr="00A40D3A" w:rsidRDefault="006834BF" w:rsidP="006834B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FB01B9" w:rsidRPr="00A40D3A" w14:paraId="7F70FC63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BA58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788" w14:textId="77777777" w:rsidR="00FB01B9" w:rsidRPr="00635912" w:rsidRDefault="00FB01B9" w:rsidP="00FB01B9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>Übereinstimmungsnachweis nach Bauregelliste - EBA bzw. DIBt, Ü– bzw. U–EBA–</w:t>
            </w:r>
            <w:proofErr w:type="gramStart"/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>Zeichen)/</w:t>
            </w:r>
            <w:proofErr w:type="gramEnd"/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 </w:t>
            </w:r>
          </w:p>
          <w:p w14:paraId="40D2B605" w14:textId="7BA79F3F" w:rsidR="00E20909" w:rsidRPr="00A40D3A" w:rsidRDefault="00E20909" w:rsidP="00FB01B9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Certificate of conformity as per Building Rules List - EBA and </w:t>
            </w:r>
            <w:proofErr w:type="spellStart"/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DIBt</w:t>
            </w:r>
            <w:proofErr w:type="spellEnd"/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, Ü</w:t>
            </w:r>
            <w:r w:rsidR="0021559C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-</w:t>
            </w: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or U–EBA mark)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E9DC0F2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4FFE9AB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8B4125F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31AAC5" w14:textId="77777777" w:rsidR="00FB01B9" w:rsidRPr="00A40D3A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10" w:name="_Hlk36033387"/>
      <w:tr w:rsidR="00FB01B9" w:rsidRPr="00A40D3A" w14:paraId="3A4516B4" w14:textId="77777777" w:rsidTr="00F12D10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457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398C" w14:textId="77777777" w:rsidR="00E20909" w:rsidRPr="00635912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EN 10204 Prüfnachweise/ </w:t>
            </w:r>
          </w:p>
          <w:p w14:paraId="40F15E77" w14:textId="77777777" w:rsidR="00FB01B9" w:rsidRPr="00635912" w:rsidRDefault="00E20909" w:rsidP="00FB01B9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EN 10204 test certificates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6C1D453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4FB2681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200FF1A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4752ED" w14:textId="77777777" w:rsidR="00FB01B9" w:rsidRPr="00A40D3A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FB01B9" w:rsidRPr="00A40D3A" w14:paraId="7C34ED02" w14:textId="77777777" w:rsidTr="00F12D10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19C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F576" w14:textId="77777777" w:rsidR="00FB01B9" w:rsidRPr="00635912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Eigenüberwachungsnachweise, Prüfdokumente/ </w:t>
            </w:r>
          </w:p>
          <w:p w14:paraId="34FA74A7" w14:textId="77777777" w:rsidR="00E20909" w:rsidRPr="00635912" w:rsidRDefault="00E20909" w:rsidP="00FB01B9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Internal monitoring supporting documents, test documents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759FAC5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1F611B7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8124B28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DA27C7" w14:textId="77777777" w:rsidR="00FB01B9" w:rsidRPr="00A40D3A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10"/>
      <w:tr w:rsidR="00FB01B9" w:rsidRPr="009210D5" w14:paraId="27BF5DD2" w14:textId="77777777" w:rsidTr="00F12D10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5F57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3896" w14:textId="77777777" w:rsidR="00FB01B9" w:rsidRPr="00A40D3A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Technische Mitteilungen/ </w:t>
            </w:r>
          </w:p>
          <w:p w14:paraId="25A2C43C" w14:textId="77777777" w:rsidR="00E20909" w:rsidRPr="00A40D3A" w:rsidRDefault="00E20909" w:rsidP="00FB01B9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Technical bulletins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04F014B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1F18FBC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B23F1F1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B74ADA" w14:textId="6A646FFD" w:rsidR="00FB01B9" w:rsidRPr="00B15F1E" w:rsidRDefault="001124B7" w:rsidP="001124B7">
            <w:pPr>
              <w:rPr>
                <w:rFonts w:ascii="DB Office" w:hAnsi="DB Office"/>
                <w:snapToGrid w:val="0"/>
                <w:sz w:val="18"/>
                <w:szCs w:val="1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11" w:name="_Hlk37751578"/>
      <w:tr w:rsidR="00FB01B9" w:rsidRPr="00A40D3A" w14:paraId="297EF442" w14:textId="77777777" w:rsidTr="006F0390">
        <w:trPr>
          <w:trHeight w:val="485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9E84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80923" w14:textId="77777777" w:rsidR="00FB01B9" w:rsidRPr="00A40D3A" w:rsidRDefault="00FB01B9" w:rsidP="00FB01B9">
            <w:pPr>
              <w:rPr>
                <w:rFonts w:ascii="DB Office" w:hAnsi="DB Office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7238617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8DBFC4A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A6A9E37" w14:textId="77777777" w:rsidR="00FB01B9" w:rsidRPr="00A40D3A" w:rsidRDefault="00FB01B9" w:rsidP="00FB01B9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447D12" w14:textId="77777777" w:rsidR="00FB01B9" w:rsidRPr="00A40D3A" w:rsidRDefault="00FB01B9" w:rsidP="00FB01B9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9"/>
      <w:bookmarkEnd w:id="11"/>
    </w:tbl>
    <w:p w14:paraId="066D3DDB" w14:textId="77777777" w:rsidR="005C34C9" w:rsidRPr="00A40D3A" w:rsidRDefault="005C34C9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4C664D" w:rsidRPr="00A40D3A" w14:paraId="517739D0" w14:textId="77777777" w:rsidTr="0049192A">
        <w:trPr>
          <w:trHeight w:val="53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7EA9EAD" w14:textId="77777777" w:rsidR="004C664D" w:rsidRPr="00A40D3A" w:rsidRDefault="00CC1708" w:rsidP="004C664D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ED61B73" w14:textId="77777777" w:rsidR="00487FD8" w:rsidRPr="00A40D3A" w:rsidRDefault="004C664D" w:rsidP="004C664D">
            <w:pPr>
              <w:rPr>
                <w:rFonts w:ascii="DB Office" w:hAnsi="DB Office"/>
                <w:b/>
                <w:i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>Vertragsgrundlagen/</w:t>
            </w:r>
          </w:p>
          <w:p w14:paraId="26E80B5B" w14:textId="77777777" w:rsidR="004C664D" w:rsidRPr="00A40D3A" w:rsidRDefault="00AF231D" w:rsidP="004C664D">
            <w:pPr>
              <w:rPr>
                <w:rFonts w:ascii="DB Office" w:hAnsi="DB Office"/>
                <w:b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Contractual basis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F087036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71C58C66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2A81B84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6347789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5DAA1C7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D356C" w14:textId="77777777" w:rsidR="004C664D" w:rsidRPr="00A40D3A" w:rsidRDefault="004C664D" w:rsidP="004C664D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4C664D" w:rsidRPr="00A40D3A" w14:paraId="4CCB89A7" w14:textId="77777777" w:rsidTr="00824BA5">
        <w:trPr>
          <w:trHeight w:val="444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C8A3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A86" w14:textId="77777777" w:rsidR="00645CEB" w:rsidRPr="00A40D3A" w:rsidRDefault="004C664D" w:rsidP="00824BA5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Rahmenvertrag/ </w:t>
            </w:r>
            <w:r w:rsidR="00645CEB"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Framework agreement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55989F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70EDE2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06CC5E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0D295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5719F69A" w14:textId="77777777" w:rsidTr="00824BA5">
        <w:trPr>
          <w:trHeight w:val="393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983F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74CA" w14:textId="77777777" w:rsidR="00645CEB" w:rsidRPr="00A40D3A" w:rsidRDefault="004C664D" w:rsidP="00824BA5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Einzelvertrag DBAG/ </w:t>
            </w:r>
            <w:r w:rsidR="00645CEB"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Individual contract DBAG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7A2434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6FC934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2A9D38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2463EA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12" w:name="_Hlk34991821"/>
      <w:tr w:rsidR="004C664D" w:rsidRPr="00A40D3A" w14:paraId="33DC4BA3" w14:textId="77777777" w:rsidTr="00824BA5">
        <w:trPr>
          <w:trHeight w:val="569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4FAF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A8F7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Einzelvertrag Sonstige/Dritte/ </w:t>
            </w:r>
          </w:p>
          <w:p w14:paraId="258DF502" w14:textId="77777777" w:rsidR="00645CEB" w:rsidRPr="00A40D3A" w:rsidRDefault="00645CEB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Individual contract Other/Third parties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1FD091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351CBF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40B513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37C70E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12"/>
      <w:tr w:rsidR="004C664D" w:rsidRPr="00A40D3A" w14:paraId="5074598C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871B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D6F2" w14:textId="77777777" w:rsidR="004C664D" w:rsidRPr="00A40D3A" w:rsidRDefault="004C664D" w:rsidP="004C664D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AEB-DBAG/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General Terms and Conditions of Purchase (AEB) DBAG</w:t>
            </w:r>
          </w:p>
          <w:p w14:paraId="6BBFEE55" w14:textId="77777777" w:rsidR="00487FD8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HAN/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Principal contractor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3D272CB6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UAN/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Subcontractor</w:t>
            </w:r>
          </w:p>
          <w:p w14:paraId="22EB2972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2A1C066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25ED590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B3393E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4BD232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6F9E4F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BD20B42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406C4E8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2BCE1B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32BA61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C90535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0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7DA2245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0"/>
                <w:lang w:val="en-GB"/>
              </w:rPr>
            </w:pPr>
          </w:p>
          <w:p w14:paraId="36619FF6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0"/>
                <w:lang w:val="en-GB"/>
              </w:rPr>
            </w:pPr>
          </w:p>
          <w:p w14:paraId="5A42739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25A204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963B1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0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6674CB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19B5E7F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85044D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A02F9D4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0F371D86" w14:textId="77777777" w:rsidR="00F369E7" w:rsidRPr="00A40D3A" w:rsidRDefault="006834BF" w:rsidP="006834B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43558B" w14:paraId="1E63174C" w14:textId="77777777" w:rsidTr="004C664D">
        <w:trPr>
          <w:trHeight w:val="50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2EB9" w14:textId="77777777" w:rsidR="004C664D" w:rsidRPr="00A40D3A" w:rsidRDefault="004C664D" w:rsidP="00824BA5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2108" w14:textId="77777777" w:rsidR="00487FD8" w:rsidRPr="0043558B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43558B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EVB Qualitätssicherung Beschaffung</w:t>
            </w:r>
          </w:p>
          <w:p w14:paraId="7D352816" w14:textId="77777777" w:rsidR="004C664D" w:rsidRPr="0043558B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43558B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(Vertragsbestandteil bei UAN)/ </w:t>
            </w:r>
          </w:p>
          <w:p w14:paraId="7B4FE1AE" w14:textId="77777777" w:rsidR="00645CEB" w:rsidRPr="00A40D3A" w:rsidRDefault="00645CEB" w:rsidP="00645CEB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Supplemental contract conditions of DB AG and its affiliated companies for quality assurance in procurement</w:t>
            </w:r>
          </w:p>
          <w:p w14:paraId="4291BCA2" w14:textId="77777777" w:rsidR="00645CEB" w:rsidRPr="00A40D3A" w:rsidRDefault="00645CEB" w:rsidP="00645CEB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(Component of the contract with Subcontractor)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BFE666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9AB1ED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4CAD22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EE11C5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F2C6AFC" w14:textId="77777777" w:rsidR="00F369E7" w:rsidRDefault="00F369E7" w:rsidP="004C664D">
            <w:pPr>
              <w:rPr>
                <w:rFonts w:ascii="DB Office" w:hAnsi="DB Office"/>
                <w:snapToGrid w:val="0"/>
                <w:sz w:val="18"/>
                <w:szCs w:val="18"/>
                <w:lang w:val="en-GB"/>
              </w:rPr>
            </w:pPr>
            <w:r>
              <w:fldChar w:fldCharType="begin"/>
            </w:r>
            <w:r w:rsidRPr="0043558B">
              <w:rPr>
                <w:lang w:val="en-GB"/>
              </w:rPr>
              <w:instrText>HYPERLINK "https://www.deutschebahn.com/resource/blob/3301518/5696e52d6f654dfb1832eccd4525157c/Ergaenzende-Vertragsbedingungen-fuer-die-Qualitaetssicherung-data.pdf"</w:instrText>
            </w:r>
            <w:r>
              <w:fldChar w:fldCharType="separate"/>
            </w:r>
            <w:r w:rsidRPr="00C36E90">
              <w:rPr>
                <w:rStyle w:val="Hyperlink"/>
                <w:rFonts w:ascii="DB Office" w:hAnsi="DB Office"/>
                <w:snapToGrid w:val="0"/>
                <w:sz w:val="18"/>
                <w:szCs w:val="18"/>
                <w:lang w:val="en-GB"/>
              </w:rPr>
              <w:t>https://www.deutschebahn.com/resource/blob/3301518/5696e52d6f654dfb1832eccd4525157c/Ergaenzende-Vertragsbedingungen-fuer-die-Qualitaetssicherung-data.pdf</w:t>
            </w:r>
            <w:r>
              <w:fldChar w:fldCharType="end"/>
            </w:r>
          </w:p>
          <w:p w14:paraId="46113D22" w14:textId="77777777" w:rsidR="00F369E7" w:rsidRPr="00F369E7" w:rsidRDefault="00F369E7" w:rsidP="004C664D">
            <w:pPr>
              <w:rPr>
                <w:rFonts w:ascii="DB Office" w:hAnsi="DB Office"/>
                <w:snapToGrid w:val="0"/>
                <w:sz w:val="18"/>
                <w:szCs w:val="18"/>
                <w:lang w:val="en-GB"/>
              </w:rPr>
            </w:pPr>
          </w:p>
        </w:tc>
      </w:tr>
      <w:tr w:rsidR="004C664D" w:rsidRPr="00D60929" w14:paraId="51CD5093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7F32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9108" w14:textId="77777777" w:rsidR="00487FD8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DBS/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DBS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653DC103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DB-Ril/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DB Guideline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0D227984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E9C863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5D677F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FC6678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97D68A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B2394C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F0F30D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4D0A77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3B4EBB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EC314B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FE4623" w14:textId="77777777" w:rsidR="00824BA5" w:rsidRPr="00D018F0" w:rsidRDefault="00824BA5" w:rsidP="00824BA5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lastRenderedPageBreak/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D018F0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D018F0">
              <w:rPr>
                <w:rFonts w:ascii="DB Office" w:hAnsi="DB Office"/>
                <w:snapToGrid w:val="0"/>
                <w:sz w:val="22"/>
                <w:szCs w:val="22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4B2289F" w14:textId="2DCB2A34" w:rsidR="00F369E7" w:rsidRPr="00D60929" w:rsidRDefault="00D60929" w:rsidP="00824BA5">
            <w:pPr>
              <w:rPr>
                <w:rFonts w:ascii="DB Office" w:hAnsi="DB Office"/>
                <w:snapToGrid w:val="0"/>
                <w:sz w:val="18"/>
                <w:szCs w:val="18"/>
              </w:rPr>
            </w:pPr>
            <w:hyperlink r:id="rId11" w:history="1">
              <w:r w:rsidRPr="00D60929">
                <w:rPr>
                  <w:rFonts w:ascii="DB Office" w:hAnsi="DB Office"/>
                  <w:color w:val="0000FF"/>
                  <w:sz w:val="18"/>
                  <w:szCs w:val="18"/>
                  <w:u w:val="single"/>
                </w:rPr>
                <w:t>Herstellerbezogene Produktqualifizierung (HPQ) der Deutschen Bahn</w:t>
              </w:r>
            </w:hyperlink>
          </w:p>
        </w:tc>
      </w:tr>
      <w:tr w:rsidR="004C664D" w:rsidRPr="009210D5" w14:paraId="3D549F36" w14:textId="77777777" w:rsidTr="00824BA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F80F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3D6E" w14:textId="77777777" w:rsidR="004C664D" w:rsidRPr="00635912" w:rsidRDefault="004C664D" w:rsidP="004C664D">
            <w:pPr>
              <w:rPr>
                <w:rStyle w:val="Hyperlink"/>
                <w:rFonts w:ascii="DB Office" w:hAnsi="DB Office" w:cs="Arial"/>
                <w:snapToGrid w:val="0"/>
                <w:color w:val="auto"/>
                <w:sz w:val="22"/>
                <w:szCs w:val="22"/>
                <w:u w:val="none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Liste güteprüfpflichtiger Produkte Oberbaumaterial </w:t>
            </w:r>
            <w:hyperlink r:id="rId12" w:history="1">
              <w:r w:rsidRPr="00635912">
                <w:rPr>
                  <w:rStyle w:val="Hyperlink"/>
                  <w:rFonts w:ascii="DB Office" w:hAnsi="DB Office" w:cs="Arial"/>
                  <w:snapToGrid w:val="0"/>
                  <w:color w:val="auto"/>
                  <w:sz w:val="22"/>
                  <w:szCs w:val="22"/>
                  <w:u w:val="none"/>
                </w:rPr>
                <w:t>(Ril 120.0381 V15)</w:t>
              </w:r>
            </w:hyperlink>
            <w:r w:rsidRPr="00635912">
              <w:rPr>
                <w:rStyle w:val="Hyperlink"/>
                <w:rFonts w:ascii="DB Office" w:hAnsi="DB Office" w:cs="Arial"/>
                <w:snapToGrid w:val="0"/>
                <w:color w:val="auto"/>
                <w:sz w:val="22"/>
                <w:szCs w:val="22"/>
                <w:u w:val="none"/>
              </w:rPr>
              <w:t xml:space="preserve">/ </w:t>
            </w:r>
          </w:p>
          <w:p w14:paraId="4A4E609B" w14:textId="77777777" w:rsidR="00645CEB" w:rsidRPr="00A40D3A" w:rsidRDefault="00645CEB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List of permanent-way products subject to quality inspection </w:t>
            </w:r>
            <w:r>
              <w:fldChar w:fldCharType="begin"/>
            </w:r>
            <w:r w:rsidRPr="0043558B">
              <w:rPr>
                <w:lang w:val="en-GB"/>
              </w:rPr>
              <w:instrText>HYPERLINK "file:///F:\\Arbeit\\Checkliste%20Regelüberwachung\\Checklisten%20neu%202013\\Produktliste%20Oberbau_1200381V15_V1_0_DE.pdf"</w:instrText>
            </w:r>
            <w:r>
              <w:fldChar w:fldCharType="separate"/>
            </w:r>
            <w:r w:rsidRPr="00A40D3A">
              <w:rPr>
                <w:rStyle w:val="Hyperlink"/>
                <w:rFonts w:ascii="DB Office" w:hAnsi="DB Office" w:cs="Arial"/>
                <w:i/>
                <w:iCs/>
                <w:snapToGrid w:val="0"/>
                <w:sz w:val="22"/>
                <w:szCs w:val="22"/>
                <w:u w:val="none"/>
                <w:lang w:val="en-GB"/>
              </w:rPr>
              <w:t>(Guideline 120.0381 V15)</w:t>
            </w:r>
            <w: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BDCE44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42DC2E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A9A9BE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5B455B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F5A7C05" w14:textId="39DCB6EA" w:rsidR="00824BA5" w:rsidRPr="00D60929" w:rsidRDefault="00D60929" w:rsidP="004C664D">
            <w:pPr>
              <w:rPr>
                <w:rFonts w:ascii="DB Office" w:hAnsi="DB Office"/>
                <w:snapToGrid w:val="0"/>
                <w:sz w:val="18"/>
                <w:szCs w:val="18"/>
                <w:lang w:val="en-GB"/>
              </w:rPr>
            </w:pPr>
            <w:hyperlink r:id="rId13" w:history="1">
              <w:r w:rsidRPr="00D60929">
                <w:rPr>
                  <w:rStyle w:val="Hyperlink"/>
                  <w:rFonts w:ascii="DB Office" w:hAnsi="DB Office"/>
                  <w:sz w:val="18"/>
                  <w:szCs w:val="18"/>
                </w:rPr>
                <w:t>Regelwerk Richtlinie</w:t>
              </w:r>
            </w:hyperlink>
          </w:p>
        </w:tc>
      </w:tr>
      <w:tr w:rsidR="004C664D" w:rsidRPr="00A40D3A" w14:paraId="7B3E63C7" w14:textId="77777777" w:rsidTr="007B7D2B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BAD3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8132F" w14:textId="77777777" w:rsidR="004C664D" w:rsidRPr="00635912" w:rsidRDefault="004C664D" w:rsidP="004C664D">
            <w:pPr>
              <w:rPr>
                <w:rStyle w:val="Hyperlink"/>
                <w:rFonts w:ascii="DB Office" w:hAnsi="DB Office" w:cs="Arial"/>
                <w:snapToGrid w:val="0"/>
                <w:color w:val="auto"/>
                <w:sz w:val="22"/>
                <w:szCs w:val="22"/>
                <w:u w:val="none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Ausrüstungsstandard für Gleise und Weichen/ Schotteroberbau </w:t>
            </w:r>
            <w:hyperlink r:id="rId14" w:history="1">
              <w:r w:rsidRPr="00635912">
                <w:rPr>
                  <w:rStyle w:val="Hyperlink"/>
                  <w:rFonts w:ascii="DB Office" w:hAnsi="DB Office" w:cs="Arial"/>
                  <w:snapToGrid w:val="0"/>
                  <w:color w:val="auto"/>
                  <w:sz w:val="22"/>
                  <w:szCs w:val="22"/>
                  <w:u w:val="none"/>
                </w:rPr>
                <w:t>(Ril 820.2010)</w:t>
              </w:r>
            </w:hyperlink>
            <w:r w:rsidRPr="00635912">
              <w:rPr>
                <w:rStyle w:val="Hyperlink"/>
                <w:rFonts w:ascii="DB Office" w:hAnsi="DB Office" w:cs="Arial"/>
                <w:snapToGrid w:val="0"/>
                <w:color w:val="auto"/>
                <w:sz w:val="22"/>
                <w:szCs w:val="22"/>
                <w:u w:val="none"/>
              </w:rPr>
              <w:t xml:space="preserve">/ </w:t>
            </w:r>
          </w:p>
          <w:p w14:paraId="7814C684" w14:textId="77777777" w:rsidR="00645CEB" w:rsidRPr="00A40D3A" w:rsidRDefault="00645CEB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Equipment standard for tracks and switches/ ballasted track </w:t>
            </w:r>
            <w:r>
              <w:fldChar w:fldCharType="begin"/>
            </w:r>
            <w:r w:rsidRPr="0043558B">
              <w:rPr>
                <w:lang w:val="en-GB"/>
              </w:rPr>
              <w:instrText>HYPERLINK "file:///F:\\Arbeit\\Checkliste%20Regelüberwachung\\Checklisten%20neu%202013\\Produktliste%20Oberbau_1200381V15_V1_0_DE.pdf"</w:instrText>
            </w:r>
            <w:r>
              <w:fldChar w:fldCharType="separate"/>
            </w:r>
            <w:r w:rsidRPr="00A40D3A">
              <w:rPr>
                <w:rStyle w:val="Hyperlink"/>
                <w:rFonts w:ascii="DB Office" w:hAnsi="DB Office" w:cs="Arial"/>
                <w:i/>
                <w:iCs/>
                <w:snapToGrid w:val="0"/>
                <w:sz w:val="22"/>
                <w:szCs w:val="22"/>
                <w:u w:val="none"/>
                <w:lang w:val="en-GB"/>
              </w:rPr>
              <w:t>(Guideline 820.2010)</w:t>
            </w:r>
            <w: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010AAF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A7CA1A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A51385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EA2FF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A1B8086" w14:textId="77777777" w:rsidTr="007B7D2B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B5B7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0108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Mitgeltende Normen und Unterlagen lt. </w:t>
            </w: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DBS/ </w:t>
            </w:r>
          </w:p>
          <w:p w14:paraId="55923153" w14:textId="77777777" w:rsidR="00645CEB" w:rsidRPr="00A40D3A" w:rsidRDefault="00645CEB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Other applicable standards and documents according to DBS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47B177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13F362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10E13F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1FFC37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351B05" w:rsidRPr="00FD4238" w14:paraId="4180BE00" w14:textId="77777777" w:rsidTr="008A239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9DE0" w14:textId="77777777" w:rsidR="00351B05" w:rsidRPr="00A40D3A" w:rsidRDefault="00351B05" w:rsidP="00351B05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6455" w14:textId="77777777" w:rsidR="00351B05" w:rsidRPr="00635912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DB-Regelzeichnungen (Iog-, Iow- </w:t>
            </w:r>
            <w:proofErr w:type="gramStart"/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>Zeichnungen)/</w:t>
            </w:r>
            <w:proofErr w:type="gramEnd"/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 </w:t>
            </w:r>
          </w:p>
          <w:p w14:paraId="1D64CF12" w14:textId="77777777" w:rsidR="00351B05" w:rsidRDefault="00351B05" w:rsidP="00351B05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DB standard drawings (Iog, Iow drawings)</w:t>
            </w:r>
          </w:p>
          <w:p w14:paraId="3F68B63D" w14:textId="77777777" w:rsidR="00351B05" w:rsidRPr="00B15F1E" w:rsidRDefault="00351B05" w:rsidP="00351B05">
            <w:pPr>
              <w:rPr>
                <w:rFonts w:ascii="DB Office" w:hAnsi="DB Office"/>
                <w:sz w:val="22"/>
                <w:szCs w:val="22"/>
                <w:lang w:val="en-US"/>
              </w:rPr>
            </w:pPr>
          </w:p>
          <w:p w14:paraId="2F240DB0" w14:textId="0782E40F" w:rsidR="00351B05" w:rsidRPr="005267BF" w:rsidRDefault="00351B05" w:rsidP="00351B05">
            <w:pPr>
              <w:rPr>
                <w:rFonts w:ascii="DB Office" w:hAnsi="DB Office"/>
                <w:sz w:val="20"/>
              </w:rPr>
            </w:pPr>
            <w:r w:rsidRPr="00F369E7">
              <w:rPr>
                <w:rFonts w:ascii="DB Office" w:hAnsi="DB Office"/>
                <w:sz w:val="22"/>
                <w:szCs w:val="22"/>
              </w:rPr>
              <w:t>Zeichnungsdatenbanken für Gleis und Weiche – Vorbemerkungen (</w:t>
            </w:r>
            <w:r w:rsidR="00FD4238">
              <w:rPr>
                <w:rFonts w:ascii="DB Office" w:hAnsi="DB Office"/>
                <w:sz w:val="22"/>
                <w:szCs w:val="22"/>
              </w:rPr>
              <w:t xml:space="preserve">E-Mail Adressen für </w:t>
            </w:r>
            <w:proofErr w:type="gramStart"/>
            <w:r w:rsidRPr="00F369E7">
              <w:rPr>
                <w:rFonts w:ascii="DB Office" w:hAnsi="DB Office"/>
                <w:sz w:val="22"/>
                <w:szCs w:val="22"/>
              </w:rPr>
              <w:t>Bestellungen)/</w:t>
            </w:r>
            <w:proofErr w:type="gramEnd"/>
            <w:r w:rsidRPr="00F369E7">
              <w:rPr>
                <w:rFonts w:ascii="DB Office" w:hAnsi="DB Office"/>
                <w:sz w:val="22"/>
                <w:szCs w:val="22"/>
              </w:rPr>
              <w:t xml:space="preserve"> </w:t>
            </w:r>
            <w:r>
              <w:rPr>
                <w:rFonts w:ascii="DB Office" w:hAnsi="DB Office"/>
                <w:sz w:val="22"/>
                <w:szCs w:val="22"/>
              </w:rPr>
              <w:t xml:space="preserve">                      </w:t>
            </w:r>
            <w:r w:rsidR="00FD4238">
              <w:rPr>
                <w:rFonts w:ascii="DB Office" w:hAnsi="DB Office"/>
                <w:sz w:val="22"/>
                <w:szCs w:val="22"/>
              </w:rPr>
              <w:t xml:space="preserve">                              </w:t>
            </w:r>
            <w:r w:rsidRPr="005267BF">
              <w:rPr>
                <w:rFonts w:ascii="DB Office" w:hAnsi="DB Office"/>
                <w:sz w:val="20"/>
              </w:rPr>
              <w:sym w:font="Wingdings" w:char="F0E0"/>
            </w:r>
          </w:p>
          <w:p w14:paraId="152DF660" w14:textId="09647F31" w:rsidR="00351B05" w:rsidRPr="005267BF" w:rsidRDefault="00351B05" w:rsidP="00351B05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Drawing-Database for Track and</w:t>
            </w:r>
            <w:r w:rsidR="00FD4238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Turnout</w:t>
            </w:r>
            <w:r w:rsidR="00FD4238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+</w:t>
            </w:r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Switches</w:t>
            </w:r>
            <w:proofErr w:type="spellEnd"/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-</w:t>
            </w:r>
            <w:r w:rsidR="00FD4238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</w:t>
            </w:r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(</w:t>
            </w:r>
            <w:r w:rsidR="00FD4238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email-addresses for o</w:t>
            </w:r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rder) </w:t>
            </w:r>
          </w:p>
          <w:p w14:paraId="15D1F0E0" w14:textId="77777777" w:rsidR="00351B05" w:rsidRPr="005267BF" w:rsidRDefault="00351B05" w:rsidP="00351B05">
            <w:pPr>
              <w:rPr>
                <w:rFonts w:ascii="DB Office" w:hAnsi="DB Office"/>
                <w:sz w:val="22"/>
                <w:szCs w:val="22"/>
                <w:lang w:val="en-US"/>
              </w:rPr>
            </w:pPr>
          </w:p>
          <w:p w14:paraId="32127B39" w14:textId="77777777" w:rsidR="00351B05" w:rsidRPr="005267BF" w:rsidRDefault="00351B05" w:rsidP="00351B05">
            <w:pPr>
              <w:rPr>
                <w:rFonts w:ascii="DB Office" w:hAnsi="DB Office"/>
                <w:sz w:val="20"/>
              </w:rPr>
            </w:pPr>
            <w:r w:rsidRPr="00F369E7">
              <w:rPr>
                <w:rFonts w:ascii="DB Office" w:hAnsi="DB Office"/>
                <w:sz w:val="22"/>
                <w:szCs w:val="22"/>
              </w:rPr>
              <w:t xml:space="preserve">Zeichnungsverzeichnis Gleise/ </w:t>
            </w:r>
            <w:r>
              <w:rPr>
                <w:rFonts w:ascii="DB Office" w:hAnsi="DB Office"/>
                <w:sz w:val="22"/>
                <w:szCs w:val="22"/>
              </w:rPr>
              <w:t xml:space="preserve">                          </w:t>
            </w:r>
            <w:r w:rsidRPr="005267BF">
              <w:rPr>
                <w:rFonts w:ascii="DB Office" w:hAnsi="DB Office"/>
                <w:sz w:val="20"/>
              </w:rPr>
              <w:sym w:font="Wingdings" w:char="F0E0"/>
            </w:r>
          </w:p>
          <w:p w14:paraId="0A0DF5E1" w14:textId="77777777" w:rsidR="00351B05" w:rsidRPr="005267BF" w:rsidRDefault="00351B05" w:rsidP="00351B05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Drawing-Database for Tracks </w:t>
            </w:r>
          </w:p>
          <w:p w14:paraId="5BD87517" w14:textId="77777777" w:rsidR="00351B05" w:rsidRPr="00F369E7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</w:p>
          <w:p w14:paraId="1A10ED0B" w14:textId="22EBC20D" w:rsidR="00351B05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  <w:r w:rsidRPr="00F369E7">
              <w:rPr>
                <w:rFonts w:ascii="DB Office" w:hAnsi="DB Office"/>
                <w:sz w:val="22"/>
                <w:szCs w:val="22"/>
              </w:rPr>
              <w:t xml:space="preserve">Zeichnungsverzeichnis Weiche UIC 60/ </w:t>
            </w:r>
            <w:r>
              <w:rPr>
                <w:rFonts w:ascii="DB Office" w:hAnsi="DB Office"/>
                <w:sz w:val="22"/>
                <w:szCs w:val="22"/>
              </w:rPr>
              <w:t xml:space="preserve">            </w:t>
            </w:r>
          </w:p>
          <w:p w14:paraId="166271E0" w14:textId="369744AA" w:rsidR="00351B05" w:rsidRPr="00D018F0" w:rsidRDefault="00351B05" w:rsidP="00351B05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Drawing-Database </w:t>
            </w:r>
            <w:proofErr w:type="spellStart"/>
            <w:r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for</w:t>
            </w:r>
            <w:proofErr w:type="spellEnd"/>
            <w:r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 </w:t>
            </w:r>
            <w:proofErr w:type="spellStart"/>
            <w:r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Turnout</w:t>
            </w:r>
            <w:proofErr w:type="spellEnd"/>
            <w:r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/Switch UIC 60 </w:t>
            </w:r>
            <w:r w:rsidR="00FD4238"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  </w:t>
            </w:r>
            <w:r w:rsidR="00FD4238" w:rsidRPr="005267BF">
              <w:rPr>
                <w:rFonts w:ascii="DB Office" w:hAnsi="DB Office"/>
                <w:sz w:val="22"/>
                <w:szCs w:val="22"/>
              </w:rPr>
              <w:sym w:font="Wingdings" w:char="F0E0"/>
            </w:r>
          </w:p>
          <w:p w14:paraId="59B75EAA" w14:textId="77777777" w:rsidR="00351B05" w:rsidRPr="00D018F0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</w:p>
          <w:p w14:paraId="6AB773C0" w14:textId="77777777" w:rsidR="00351B05" w:rsidRPr="00D018F0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</w:p>
          <w:p w14:paraId="1AE07E58" w14:textId="77777777" w:rsidR="00351B05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  <w:r w:rsidRPr="00F369E7">
              <w:rPr>
                <w:rFonts w:ascii="DB Office" w:hAnsi="DB Office"/>
                <w:sz w:val="22"/>
                <w:szCs w:val="22"/>
              </w:rPr>
              <w:t xml:space="preserve">Zeichnungsverzeichnis Weiche S 54/ </w:t>
            </w:r>
            <w:r>
              <w:rPr>
                <w:rFonts w:ascii="DB Office" w:hAnsi="DB Office"/>
                <w:sz w:val="22"/>
                <w:szCs w:val="22"/>
              </w:rPr>
              <w:t xml:space="preserve">                </w:t>
            </w:r>
            <w:r w:rsidRPr="005267BF">
              <w:rPr>
                <w:rFonts w:ascii="DB Office" w:hAnsi="DB Office"/>
                <w:sz w:val="22"/>
                <w:szCs w:val="22"/>
              </w:rPr>
              <w:sym w:font="Wingdings" w:char="F0E0"/>
            </w:r>
          </w:p>
          <w:p w14:paraId="315BB788" w14:textId="77777777" w:rsidR="00351B05" w:rsidRPr="00394301" w:rsidRDefault="00351B05" w:rsidP="00351B05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394301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 xml:space="preserve">Drawing-Database for Turnout/Switch S 54 </w:t>
            </w:r>
          </w:p>
          <w:p w14:paraId="269CB3C6" w14:textId="77777777" w:rsidR="00351B05" w:rsidRPr="00394301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</w:p>
          <w:p w14:paraId="565980F2" w14:textId="5C731768" w:rsidR="00351B05" w:rsidRDefault="00FD4238" w:rsidP="00351B05">
            <w:pPr>
              <w:rPr>
                <w:rFonts w:ascii="DB Office" w:hAnsi="DB Office"/>
                <w:sz w:val="22"/>
                <w:szCs w:val="22"/>
              </w:rPr>
            </w:pPr>
            <w:r>
              <w:rPr>
                <w:rFonts w:ascii="DB Office" w:hAnsi="DB Office"/>
                <w:sz w:val="22"/>
                <w:szCs w:val="22"/>
              </w:rPr>
              <w:t>Zeichnungsverzeichnis</w:t>
            </w:r>
            <w:r w:rsidR="00351B05" w:rsidRPr="00F369E7">
              <w:rPr>
                <w:rFonts w:ascii="DB Office" w:hAnsi="DB Office"/>
                <w:sz w:val="22"/>
                <w:szCs w:val="22"/>
              </w:rPr>
              <w:t xml:space="preserve"> für </w:t>
            </w:r>
            <w:proofErr w:type="gramStart"/>
            <w:r w:rsidR="00351B05" w:rsidRPr="00F369E7">
              <w:rPr>
                <w:rFonts w:ascii="DB Office" w:hAnsi="DB Office"/>
                <w:sz w:val="22"/>
                <w:szCs w:val="22"/>
              </w:rPr>
              <w:t xml:space="preserve">Weichen, </w:t>
            </w:r>
            <w:r w:rsidR="00351B05">
              <w:rPr>
                <w:rFonts w:ascii="DB Office" w:hAnsi="DB Office"/>
                <w:sz w:val="22"/>
                <w:szCs w:val="22"/>
              </w:rPr>
              <w:t xml:space="preserve">  </w:t>
            </w:r>
            <w:proofErr w:type="gramEnd"/>
            <w:r w:rsidR="00351B05">
              <w:rPr>
                <w:rFonts w:ascii="DB Office" w:hAnsi="DB Office"/>
                <w:sz w:val="22"/>
                <w:szCs w:val="22"/>
              </w:rPr>
              <w:t xml:space="preserve">     </w:t>
            </w:r>
            <w:r>
              <w:rPr>
                <w:rFonts w:ascii="DB Office" w:hAnsi="DB Office"/>
                <w:sz w:val="22"/>
                <w:szCs w:val="22"/>
              </w:rPr>
              <w:t xml:space="preserve">          </w:t>
            </w:r>
            <w:r w:rsidR="00351B05" w:rsidRPr="005267BF">
              <w:rPr>
                <w:rFonts w:ascii="DB Office" w:hAnsi="DB Office"/>
                <w:sz w:val="22"/>
                <w:szCs w:val="22"/>
              </w:rPr>
              <w:sym w:font="Wingdings" w:char="F0E0"/>
            </w:r>
          </w:p>
          <w:p w14:paraId="42B4AC24" w14:textId="77777777" w:rsidR="00351B05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  <w:r w:rsidRPr="00F369E7">
              <w:rPr>
                <w:rFonts w:ascii="DB Office" w:hAnsi="DB Office"/>
                <w:sz w:val="22"/>
                <w:szCs w:val="22"/>
              </w:rPr>
              <w:t xml:space="preserve">Kreuzungen und Schienenauszüge der Schienenform S 49/ </w:t>
            </w:r>
          </w:p>
          <w:p w14:paraId="283CADF5" w14:textId="77777777" w:rsidR="00351B05" w:rsidRPr="005267BF" w:rsidRDefault="00351B05" w:rsidP="00351B05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US"/>
              </w:rPr>
            </w:pPr>
            <w:r w:rsidRPr="005267BF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Drawing-Database for Turnout/Switches, Crossings and Railconstructions S 49</w:t>
            </w:r>
            <w:r w:rsidRPr="005267BF">
              <w:rPr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AEA516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A423F4D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A83471C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94BEAB7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0785DC1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4B15E7A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3822BFD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3DE5AB1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EA1F068" w14:textId="77777777" w:rsidR="00FD4238" w:rsidRDefault="00FD4238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D04EE72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13C469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6D952E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BB108E7" w14:textId="77777777" w:rsidR="00FD4238" w:rsidRDefault="00FD4238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71CDAF1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90809D9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F9BBC6B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4984531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0A32711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E1E8ED7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4E65E43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04BAFABF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4323307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4DC4B83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249D4BA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572D23E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0F852F0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192A6C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21578E8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A08D441" w14:textId="77777777" w:rsidR="00FD4238" w:rsidRDefault="00FD4238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7B9F61D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423716F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EC359F5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28BA988" w14:textId="77777777" w:rsidR="00FD4238" w:rsidRDefault="00FD4238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ACA9B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AF859AD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A0021D4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21EAC0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DBAD64D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3BBF335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49C6131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E49869F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BE31DE" w14:textId="77777777" w:rsidR="00351B05" w:rsidRPr="00D018F0" w:rsidRDefault="006834BF" w:rsidP="00351B05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ED4686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D018F0"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  <w:instrText xml:space="preserve"> FORMTEXT </w:instrText>
            </w:r>
            <w:r w:rsidRPr="00ED4686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ED4686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D018F0">
              <w:rPr>
                <w:rFonts w:ascii="DB Office" w:hAnsi="DB Office"/>
                <w:snapToGrid w:val="0"/>
                <w:color w:val="000000"/>
                <w:sz w:val="22"/>
                <w:szCs w:val="22"/>
              </w:rPr>
              <w:t>     </w:t>
            </w:r>
            <w:r w:rsidRPr="00ED4686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0B59B71" w14:textId="77777777" w:rsidR="00FD4238" w:rsidRDefault="00FD4238" w:rsidP="00ED4686">
            <w:pPr>
              <w:contextualSpacing/>
              <w:rPr>
                <w:rFonts w:ascii="DB Office" w:hAnsi="DB Office"/>
                <w:sz w:val="18"/>
                <w:szCs w:val="18"/>
              </w:rPr>
            </w:pPr>
          </w:p>
          <w:p w14:paraId="6716C73B" w14:textId="77777777" w:rsidR="00FD4238" w:rsidRDefault="00FD4238" w:rsidP="00ED4686">
            <w:pPr>
              <w:contextualSpacing/>
              <w:rPr>
                <w:rFonts w:ascii="DB Office" w:hAnsi="DB Office"/>
                <w:sz w:val="18"/>
                <w:szCs w:val="18"/>
              </w:rPr>
            </w:pPr>
          </w:p>
          <w:p w14:paraId="666D6B31" w14:textId="77777777" w:rsidR="00FD4238" w:rsidRDefault="00FD4238" w:rsidP="00ED4686">
            <w:pPr>
              <w:contextualSpacing/>
              <w:rPr>
                <w:rFonts w:ascii="DB Office" w:hAnsi="DB Office"/>
                <w:sz w:val="18"/>
                <w:szCs w:val="18"/>
              </w:rPr>
            </w:pPr>
          </w:p>
          <w:p w14:paraId="5BE374F8" w14:textId="077D65C3" w:rsidR="00ED4686" w:rsidRPr="00D60929" w:rsidRDefault="00D60929" w:rsidP="00ED4686">
            <w:pPr>
              <w:contextualSpacing/>
              <w:rPr>
                <w:rFonts w:ascii="DB Office" w:hAnsi="DB Office"/>
                <w:color w:val="000000"/>
                <w:sz w:val="18"/>
                <w:szCs w:val="18"/>
              </w:rPr>
            </w:pPr>
            <w:hyperlink r:id="rId15" w:history="1">
              <w:r w:rsidRPr="00D60929">
                <w:rPr>
                  <w:rFonts w:ascii="DB Office" w:hAnsi="DB Office"/>
                  <w:color w:val="0000FF"/>
                  <w:sz w:val="18"/>
                  <w:szCs w:val="18"/>
                  <w:u w:val="single"/>
                </w:rPr>
                <w:t>Verzeichnis für Regelzeichnungen des Oberbaus Vorbemerkungen</w:t>
              </w:r>
            </w:hyperlink>
          </w:p>
          <w:p w14:paraId="19208748" w14:textId="77777777" w:rsidR="00FD4238" w:rsidRDefault="00FD4238" w:rsidP="00351B05">
            <w:pPr>
              <w:rPr>
                <w:rFonts w:ascii="DB Office" w:hAnsi="DB Office"/>
                <w:sz w:val="18"/>
                <w:szCs w:val="18"/>
              </w:rPr>
            </w:pPr>
          </w:p>
          <w:p w14:paraId="3D805574" w14:textId="77777777" w:rsidR="00FD4238" w:rsidRDefault="00FD4238" w:rsidP="00351B05">
            <w:pPr>
              <w:rPr>
                <w:rFonts w:ascii="DB Office" w:hAnsi="DB Office"/>
                <w:sz w:val="18"/>
                <w:szCs w:val="18"/>
              </w:rPr>
            </w:pPr>
          </w:p>
          <w:p w14:paraId="6A16CD7E" w14:textId="76127F5C" w:rsidR="00FD4238" w:rsidRDefault="001124B7" w:rsidP="00351B05">
            <w:pPr>
              <w:rPr>
                <w:rFonts w:ascii="DB Office" w:hAnsi="DB Office"/>
                <w:sz w:val="18"/>
                <w:szCs w:val="18"/>
              </w:rPr>
            </w:pPr>
            <w:r>
              <w:rPr>
                <w:rFonts w:ascii="DB Office" w:hAnsi="DB Office"/>
                <w:sz w:val="18"/>
                <w:szCs w:val="18"/>
              </w:rPr>
              <w:t>Alle Oberbauzeichnungen sind aufgeführt unter</w:t>
            </w:r>
            <w:r w:rsidR="00912134">
              <w:rPr>
                <w:rFonts w:ascii="DB Office" w:hAnsi="DB Office"/>
                <w:sz w:val="18"/>
                <w:szCs w:val="18"/>
              </w:rPr>
              <w:t>/</w:t>
            </w:r>
            <w:r>
              <w:rPr>
                <w:rFonts w:ascii="DB Office" w:hAnsi="DB Office"/>
                <w:sz w:val="18"/>
                <w:szCs w:val="18"/>
              </w:rPr>
              <w:t>:</w:t>
            </w:r>
          </w:p>
          <w:p w14:paraId="0B38054A" w14:textId="1FD133F0" w:rsidR="00912134" w:rsidRPr="00D018F0" w:rsidRDefault="00912134" w:rsidP="00351B05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18"/>
                <w:szCs w:val="18"/>
                <w:lang w:val="en-GB"/>
              </w:rPr>
            </w:pPr>
            <w:r w:rsidRPr="00D018F0">
              <w:rPr>
                <w:rFonts w:ascii="DB Office" w:hAnsi="DB Office" w:cs="Arial"/>
                <w:i/>
                <w:iCs/>
                <w:snapToGrid w:val="0"/>
                <w:color w:val="0000FF"/>
                <w:sz w:val="18"/>
                <w:szCs w:val="18"/>
                <w:lang w:val="en-GB"/>
              </w:rPr>
              <w:t>All drawings for superstructure are named:</w:t>
            </w:r>
          </w:p>
          <w:p w14:paraId="55427169" w14:textId="77777777" w:rsidR="00FD4238" w:rsidRPr="00912134" w:rsidRDefault="00FD4238" w:rsidP="00351B05">
            <w:pPr>
              <w:rPr>
                <w:rFonts w:ascii="DB Office" w:hAnsi="DB Office"/>
                <w:sz w:val="18"/>
                <w:szCs w:val="18"/>
                <w:lang w:val="en-GB"/>
              </w:rPr>
            </w:pPr>
          </w:p>
          <w:p w14:paraId="44AD2EB3" w14:textId="77777777" w:rsidR="00351B05" w:rsidRPr="001124B7" w:rsidRDefault="001124B7" w:rsidP="001124B7">
            <w:pPr>
              <w:rPr>
                <w:rFonts w:ascii="DB Office" w:hAnsi="DB Office"/>
                <w:sz w:val="18"/>
                <w:szCs w:val="18"/>
              </w:rPr>
            </w:pPr>
            <w:hyperlink r:id="rId16" w:history="1">
              <w:r w:rsidRPr="001124B7">
                <w:rPr>
                  <w:rFonts w:ascii="DB Office" w:hAnsi="DB Office"/>
                  <w:color w:val="0000FF"/>
                  <w:sz w:val="18"/>
                  <w:szCs w:val="18"/>
                  <w:u w:val="single"/>
                </w:rPr>
                <w:t>Regelwerke Deutsche Bahn</w:t>
              </w:r>
            </w:hyperlink>
          </w:p>
          <w:p w14:paraId="72D869CB" w14:textId="77777777" w:rsidR="001124B7" w:rsidRPr="001124B7" w:rsidRDefault="001124B7" w:rsidP="001124B7">
            <w:pPr>
              <w:rPr>
                <w:rFonts w:ascii="DB Office" w:hAnsi="DB Office"/>
                <w:sz w:val="18"/>
                <w:szCs w:val="18"/>
              </w:rPr>
            </w:pPr>
          </w:p>
          <w:p w14:paraId="78070CBE" w14:textId="115490EB" w:rsidR="001124B7" w:rsidRPr="00FD4238" w:rsidRDefault="001124B7" w:rsidP="001124B7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1124B7">
              <w:rPr>
                <w:rFonts w:ascii="DB Office" w:hAnsi="DB Office"/>
                <w:sz w:val="18"/>
                <w:szCs w:val="18"/>
              </w:rPr>
              <w:t>Zeichnungsverzeichnisse</w:t>
            </w:r>
            <w:r>
              <w:rPr>
                <w:rFonts w:ascii="DB Office" w:hAnsi="DB Office"/>
                <w:sz w:val="18"/>
                <w:szCs w:val="18"/>
              </w:rPr>
              <w:t xml:space="preserve">/ </w:t>
            </w:r>
            <w:proofErr w:type="spellStart"/>
            <w:r w:rsidRPr="001124B7">
              <w:rPr>
                <w:rFonts w:ascii="DB Office" w:hAnsi="DB Office" w:cs="Arial"/>
                <w:i/>
                <w:iCs/>
                <w:snapToGrid w:val="0"/>
                <w:color w:val="0000FF"/>
                <w:sz w:val="18"/>
                <w:szCs w:val="18"/>
              </w:rPr>
              <w:t>Drawings</w:t>
            </w:r>
            <w:proofErr w:type="spellEnd"/>
          </w:p>
        </w:tc>
      </w:tr>
      <w:tr w:rsidR="00351B05" w:rsidRPr="00A40D3A" w14:paraId="2F43AF37" w14:textId="77777777" w:rsidTr="007B7D2B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BEA" w14:textId="77777777" w:rsidR="00351B05" w:rsidRPr="00A40D3A" w:rsidRDefault="00351B05" w:rsidP="00351B05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6F2E" w14:textId="77777777" w:rsidR="00351B05" w:rsidRPr="00635912" w:rsidRDefault="00351B05" w:rsidP="00351B05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Standards/ </w:t>
            </w:r>
          </w:p>
          <w:p w14:paraId="2AF200C5" w14:textId="77777777" w:rsidR="00351B05" w:rsidRPr="00635912" w:rsidRDefault="00351B05" w:rsidP="00351B05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Standards</w:t>
            </w:r>
          </w:p>
          <w:p w14:paraId="211453DE" w14:textId="77777777" w:rsidR="00351B05" w:rsidRPr="00635912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DIN-/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DIN-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,</w:t>
            </w:r>
          </w:p>
          <w:p w14:paraId="23E23E5F" w14:textId="77777777" w:rsidR="00351B05" w:rsidRPr="00635912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EN-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EN-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,</w:t>
            </w:r>
          </w:p>
          <w:p w14:paraId="397F8A5E" w14:textId="77777777" w:rsidR="00351B05" w:rsidRPr="008D531C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31C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8D531C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8D531C">
              <w:rPr>
                <w:rFonts w:ascii="DB Office" w:hAnsi="DB Office"/>
                <w:snapToGrid w:val="0"/>
                <w:sz w:val="22"/>
                <w:szCs w:val="22"/>
              </w:rPr>
              <w:t xml:space="preserve">ISO-/ </w:t>
            </w:r>
            <w:r w:rsidRPr="008D531C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ISO-</w:t>
            </w:r>
            <w:r w:rsidRPr="008D531C">
              <w:rPr>
                <w:rFonts w:ascii="DB Office" w:hAnsi="DB Office"/>
                <w:snapToGrid w:val="0"/>
                <w:sz w:val="22"/>
                <w:szCs w:val="22"/>
              </w:rPr>
              <w:t>,</w:t>
            </w:r>
          </w:p>
          <w:p w14:paraId="6CEC1967" w14:textId="77777777" w:rsidR="00351B05" w:rsidRPr="00A40D3A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UIC-/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UIC-</w:t>
            </w:r>
          </w:p>
          <w:p w14:paraId="38977BC8" w14:textId="77777777" w:rsidR="00351B05" w:rsidRPr="00A40D3A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67468C5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AE4217C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CE57CAB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AEC982C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19680C4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5D69C31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532FE75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058B5AE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63EB29E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E575281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705097C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749C617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4415DB5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AB4E49C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8B3182D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9B35895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05A04A1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8704650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466340" w14:textId="77777777" w:rsidR="00351B05" w:rsidRDefault="00351B05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55A4F36" w14:textId="77777777" w:rsidR="006834BF" w:rsidRDefault="006834BF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49DB6F7" w14:textId="77777777" w:rsidR="006834BF" w:rsidRDefault="006834BF" w:rsidP="00351B0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2180EE3C" w14:textId="77777777" w:rsidR="006834BF" w:rsidRDefault="006834BF" w:rsidP="00351B0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A4038BB" w14:textId="77777777" w:rsidR="006834BF" w:rsidRDefault="006834BF" w:rsidP="00351B0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CCD3BF8" w14:textId="77777777" w:rsidR="006834BF" w:rsidRDefault="006834BF" w:rsidP="00351B0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2882715C" w14:textId="77777777" w:rsidR="006834BF" w:rsidRPr="00A40D3A" w:rsidRDefault="006834BF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351B05" w:rsidRPr="00A40D3A" w14:paraId="49051649" w14:textId="77777777" w:rsidTr="00351B0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8DD2" w14:textId="77777777" w:rsidR="00351B05" w:rsidRPr="00A40D3A" w:rsidRDefault="00351B05" w:rsidP="00351B05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9E03" w14:textId="77777777" w:rsidR="00351B05" w:rsidRPr="00A40D3A" w:rsidRDefault="00351B05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Code of Conduct/ </w:t>
            </w:r>
          </w:p>
          <w:p w14:paraId="6140A211" w14:textId="77777777" w:rsidR="00351B05" w:rsidRPr="00A40D3A" w:rsidRDefault="00351B05" w:rsidP="00351B05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Code of Conduct</w:t>
            </w:r>
          </w:p>
          <w:p w14:paraId="0796633C" w14:textId="77777777" w:rsidR="00351B05" w:rsidRPr="00A40D3A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sz w:val="22"/>
                <w:szCs w:val="22"/>
                <w:lang w:val="en-GB"/>
              </w:rPr>
            </w:r>
            <w:r w:rsidRPr="00A40D3A">
              <w:rPr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DBAG/</w:t>
            </w:r>
            <w:r w:rsidRPr="00A40D3A">
              <w:rPr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DBAG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2F69AE58" w14:textId="77777777" w:rsidR="00351B05" w:rsidRPr="00A40D3A" w:rsidRDefault="00351B05" w:rsidP="00351B05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sz w:val="22"/>
                <w:szCs w:val="22"/>
                <w:lang w:val="en-GB"/>
              </w:rPr>
            </w:r>
            <w:r w:rsidRPr="00A40D3A">
              <w:rPr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Firma/</w:t>
            </w:r>
            <w:r w:rsidRPr="00A40D3A">
              <w:rPr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Company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snapToGrid w:val="0"/>
                <w:sz w:val="22"/>
                <w:szCs w:val="22"/>
                <w:lang w:val="en-GB"/>
              </w:rPr>
            </w:r>
            <w:r w:rsidRPr="00A40D3A">
              <w:rPr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4522CA1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F86DAFA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38B9564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CEEFEBD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67AF513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BCC2398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17E4BEB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5335E13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6EACC15C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482EB0B" w14:textId="77777777" w:rsidR="00351B05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D7FF251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07FE7DE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EEEC58" w14:textId="77777777" w:rsidR="00351B05" w:rsidRDefault="00351B05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9EDA465" w14:textId="77777777" w:rsidR="006834BF" w:rsidRDefault="006834BF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CC8618C" w14:textId="77777777" w:rsidR="006834BF" w:rsidRDefault="006834BF" w:rsidP="00351B05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2E53342B" w14:textId="77777777" w:rsidR="006834BF" w:rsidRPr="00A40D3A" w:rsidRDefault="006834BF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351B05" w:rsidRPr="00A40D3A" w14:paraId="0D6F8600" w14:textId="77777777" w:rsidTr="006F0390">
        <w:trPr>
          <w:trHeight w:val="42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BEFE" w14:textId="77777777" w:rsidR="00351B05" w:rsidRPr="00A40D3A" w:rsidRDefault="00351B05" w:rsidP="00351B05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F342" w14:textId="77777777" w:rsidR="00351B05" w:rsidRPr="00A40D3A" w:rsidRDefault="00351B05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27414C7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A4DDC0D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7FFBCAE" w14:textId="77777777" w:rsidR="00351B05" w:rsidRPr="00A40D3A" w:rsidRDefault="00351B05" w:rsidP="00351B0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F656E0" w14:textId="77777777" w:rsidR="00351B05" w:rsidRPr="00A40D3A" w:rsidRDefault="00351B05" w:rsidP="00351B0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A747170" w14:textId="77777777" w:rsidR="00AB1DCF" w:rsidRDefault="00AB1DCF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p w14:paraId="74B85CF2" w14:textId="77777777" w:rsidR="001A7381" w:rsidRDefault="001A7381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p w14:paraId="31D7D3EB" w14:textId="77777777" w:rsidR="001A7381" w:rsidRPr="00A40D3A" w:rsidRDefault="001A7381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4926"/>
        <w:gridCol w:w="425"/>
        <w:gridCol w:w="425"/>
        <w:gridCol w:w="425"/>
        <w:gridCol w:w="3261"/>
      </w:tblGrid>
      <w:tr w:rsidR="004C664D" w:rsidRPr="00A40D3A" w14:paraId="0AFE524B" w14:textId="77777777" w:rsidTr="0049192A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0309B72" w14:textId="77777777" w:rsidR="004C664D" w:rsidRPr="00A40D3A" w:rsidRDefault="00CC1708" w:rsidP="004C664D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lastRenderedPageBreak/>
              <w:t>6</w:t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3C84260" w14:textId="77777777" w:rsidR="004C664D" w:rsidRPr="00A40D3A" w:rsidRDefault="004C664D" w:rsidP="004C664D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>QM-System/</w:t>
            </w:r>
            <w:r w:rsidRPr="00A40D3A">
              <w:rPr>
                <w:rFonts w:ascii="DB Office" w:hAnsi="DB Office"/>
                <w:b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Quality management system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4A72E2C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5CA32AE5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AB17605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05098E10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A9BB32F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5F4D5" w14:textId="77777777" w:rsidR="004C664D" w:rsidRPr="00A40D3A" w:rsidRDefault="004C664D" w:rsidP="004C664D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4C664D" w:rsidRPr="00A40D3A" w14:paraId="3E3F8282" w14:textId="77777777" w:rsidTr="0063591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C297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EF4D" w14:textId="77777777" w:rsidR="004C664D" w:rsidRPr="00635912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Organigramm/ </w:t>
            </w:r>
          </w:p>
          <w:p w14:paraId="37492BA6" w14:textId="77777777" w:rsidR="004C664D" w:rsidRPr="00635912" w:rsidRDefault="0059219F" w:rsidP="004C664D">
            <w:pPr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Organisational chart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D1C4E8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1FC847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F731F7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8A6488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6FF2AAF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8B8C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36EE" w14:textId="77777777" w:rsidR="007E3D4B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Qualitätsziele/ </w:t>
            </w:r>
          </w:p>
          <w:p w14:paraId="0993FD5D" w14:textId="77777777" w:rsidR="004C664D" w:rsidRPr="00A40D3A" w:rsidRDefault="007E3D4B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Quality targets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D6B956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34F7F3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BD0B77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B14F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57835166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39D7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C4C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Prozessbeschreibungen/ </w:t>
            </w:r>
          </w:p>
          <w:p w14:paraId="4381A756" w14:textId="77777777" w:rsidR="007E3D4B" w:rsidRPr="00A40D3A" w:rsidRDefault="007E3D4B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Process descriptions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FFD6C0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827187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EE1B29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8C46C2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DD5176D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967C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A7C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Reklamationsmanagement/ </w:t>
            </w:r>
          </w:p>
          <w:p w14:paraId="5E96FF0D" w14:textId="77777777" w:rsidR="007E3D4B" w:rsidRPr="00A40D3A" w:rsidRDefault="007E3D4B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Complaint management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1C384E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4CEF42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27857C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CC333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CACC9D2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79A7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D954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Korrekturmaßnahmen/ </w:t>
            </w:r>
          </w:p>
          <w:p w14:paraId="16D9474E" w14:textId="77777777" w:rsidR="007E3D4B" w:rsidRPr="00A40D3A" w:rsidRDefault="007E3D4B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Corrective measures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891425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7ABF17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A5BD3A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D36A9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01BB2348" w14:textId="77777777" w:rsidTr="00E401BF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4225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82E0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Verfahren zur Fehlervermeidung/ </w:t>
            </w:r>
          </w:p>
          <w:p w14:paraId="3A46818D" w14:textId="77777777" w:rsidR="007E3D4B" w:rsidRPr="00635912" w:rsidRDefault="007E3D4B" w:rsidP="004C664D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Fault avoidance process</w:t>
            </w:r>
          </w:p>
          <w:p w14:paraId="3DE4BE36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0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FMEA/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FMEA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0B61FC1B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0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Fehlerbaumanalyse/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Fault tree analysis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49114D28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0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Ishikawa/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Ishikawa</w:t>
            </w:r>
          </w:p>
          <w:p w14:paraId="37C9DDF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0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654E575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1F39119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8122C8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C42CC3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9A2763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89EC49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E9E605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12A3AFC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C25C85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0836F9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D5C164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0CF33E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807E34B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1A75FB5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D0F63B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2714FD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010500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CDAA36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BB5E8A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126AFD8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434D7E5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2A4B51B9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268ADE7B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885D7F8" w14:textId="77777777" w:rsidR="006834BF" w:rsidRP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BB50CBF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410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4731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Vorbeugungsmaßnahmen/ </w:t>
            </w:r>
          </w:p>
          <w:p w14:paraId="0146D108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Preventive action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4CDCE8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67908A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C4DA1E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48DF8E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42157D2C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E424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EA28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Kundenzufriedenheit/ </w:t>
            </w:r>
          </w:p>
          <w:p w14:paraId="04D5D966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Customer satisfaction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B01E1D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242C3E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661A4D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FCDF7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3571ACC7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C984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A033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Stellenbeschreibungen/ </w:t>
            </w:r>
          </w:p>
          <w:p w14:paraId="181896CD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Job descriptions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25DFAE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A6E83B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CC01EF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708A2C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2CFBA9C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0C42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2223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Qualifizierung, Schulung/ </w:t>
            </w:r>
          </w:p>
          <w:p w14:paraId="220F4A3F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Training course, training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FA008D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97FD6B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85C177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FD4869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123DC2" w:rsidRPr="00A40D3A" w14:paraId="2E5A3B2A" w14:textId="77777777" w:rsidTr="00123DC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40A" w14:textId="77777777" w:rsidR="00123DC2" w:rsidRPr="00A40D3A" w:rsidRDefault="00123DC2" w:rsidP="008A239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26BB" w14:textId="77777777" w:rsidR="00123DC2" w:rsidRPr="00123DC2" w:rsidRDefault="00123DC2" w:rsidP="008A2395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123DC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Sehfähigkeitsbescheinigung gemäß ISO 9712 oder EN 13018/ </w:t>
            </w:r>
          </w:p>
          <w:p w14:paraId="32F59845" w14:textId="77777777" w:rsidR="00123DC2" w:rsidRPr="00123DC2" w:rsidRDefault="00123DC2" w:rsidP="008A2395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123DC2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Certificate of visual acuity acc. ISO 9712 or EN 13018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2DF5BB9" w14:textId="77777777" w:rsidR="00123DC2" w:rsidRPr="00A40D3A" w:rsidRDefault="00123DC2" w:rsidP="008A239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DCE74B8" w14:textId="77777777" w:rsidR="00123DC2" w:rsidRPr="00A40D3A" w:rsidRDefault="00123DC2" w:rsidP="008A239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4606647" w14:textId="77777777" w:rsidR="00123DC2" w:rsidRPr="00A40D3A" w:rsidRDefault="00123DC2" w:rsidP="008A2395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406472" w14:textId="77777777" w:rsidR="00123DC2" w:rsidRPr="00123DC2" w:rsidRDefault="00123DC2" w:rsidP="008A2395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36F5F623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744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ABB8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Unterweisung, Einweisung/ </w:t>
            </w:r>
          </w:p>
          <w:p w14:paraId="58DC7DF8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Instruction, induction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DD981E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C59BA4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94C58E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BCD0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0806824B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8013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06D5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5S-Methode/ </w:t>
            </w:r>
          </w:p>
          <w:p w14:paraId="3D09007B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5S method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D64462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AE3127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4492F9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B34FBA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4DB15439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40D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F864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8D-Report/ </w:t>
            </w:r>
          </w:p>
          <w:p w14:paraId="0C95DCF0" w14:textId="77777777" w:rsidR="004F0D2D" w:rsidRPr="00A40D3A" w:rsidRDefault="004F0D2D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8D report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C49970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E3428C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20D6BE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06DCF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BF49F7F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E72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76FD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Risikomanagement/ </w:t>
            </w:r>
          </w:p>
          <w:p w14:paraId="402CA2E0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Risk management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B71327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0AA80F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823176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53AF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EEFFC9B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D62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87BB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Qualitätsanforderungen an beschaffte Produkte/ </w:t>
            </w:r>
          </w:p>
          <w:p w14:paraId="50A9DF62" w14:textId="77777777" w:rsidR="004F0D2D" w:rsidRPr="00A40D3A" w:rsidRDefault="004F0D2D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Quality requirements for procured products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FEB934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B7D30F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CCBE2A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2C44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13" w:name="_Hlk34991969"/>
      <w:tr w:rsidR="004C664D" w:rsidRPr="00A40D3A" w14:paraId="3D846ADA" w14:textId="77777777" w:rsidTr="00635912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9DF9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B473A" w14:textId="77777777" w:rsidR="00487FD8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Konformität des Produktes mit der Produktzulassung/ </w:t>
            </w:r>
          </w:p>
          <w:p w14:paraId="2BF859E2" w14:textId="77777777" w:rsidR="004F0D2D" w:rsidRPr="00A40D3A" w:rsidRDefault="004F0D2D" w:rsidP="004C664D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Conformity of product with product approval</w:t>
            </w:r>
          </w:p>
          <w:p w14:paraId="719CF676" w14:textId="77777777" w:rsidR="00487FD8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EBA/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EBA</w:t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,</w:t>
            </w:r>
          </w:p>
          <w:p w14:paraId="2DA7F206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DB Netz AG, Technik/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DB Netz AG, Technical Department</w:t>
            </w:r>
          </w:p>
          <w:p w14:paraId="1EFC8C0D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995873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8714788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CD2249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4D29C2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EBE7D0F" w14:textId="77777777" w:rsidR="00635912" w:rsidRDefault="004C664D" w:rsidP="004C664D">
            <w:pPr>
              <w:jc w:val="center"/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  <w:p w14:paraId="7CD07519" w14:textId="77777777" w:rsidR="00635912" w:rsidRDefault="00635912" w:rsidP="004C664D">
            <w:pPr>
              <w:jc w:val="center"/>
              <w:rPr>
                <w:rFonts w:ascii="DB Office" w:hAnsi="DB Office"/>
                <w:sz w:val="22"/>
                <w:szCs w:val="22"/>
                <w:lang w:val="en-GB"/>
              </w:rPr>
            </w:pPr>
          </w:p>
          <w:p w14:paraId="6429395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C88AE5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296331A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73335F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2A98C6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D7B7506" w14:textId="77777777" w:rsidR="00635912" w:rsidRDefault="004C664D" w:rsidP="004C664D">
            <w:pPr>
              <w:jc w:val="center"/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  <w:p w14:paraId="644556D2" w14:textId="77777777" w:rsidR="00635912" w:rsidRDefault="00635912" w:rsidP="004C664D">
            <w:pPr>
              <w:jc w:val="center"/>
              <w:rPr>
                <w:rFonts w:ascii="DB Office" w:hAnsi="DB Office"/>
                <w:sz w:val="22"/>
                <w:szCs w:val="22"/>
                <w:lang w:val="en-GB"/>
              </w:rPr>
            </w:pPr>
          </w:p>
          <w:p w14:paraId="5320A8D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6FAA8F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93193B3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DFC372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FDCE08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79F9E7F" w14:textId="77777777" w:rsidR="00635912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1905217" w14:textId="77777777" w:rsidR="00635912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8AA220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E8797A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E891EBB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D6CA481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BEFC807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08D95BE2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15A6AE71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367EE783" w14:textId="77777777" w:rsidR="006834BF" w:rsidRPr="00A40D3A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4EA95F91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F401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96CA" w14:textId="77777777" w:rsidR="004C664D" w:rsidRPr="00A40D3A" w:rsidRDefault="004C664D" w:rsidP="004C664D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Liste der zugelassenen Lieferanten/ </w:t>
            </w:r>
          </w:p>
          <w:p w14:paraId="5109A7B6" w14:textId="77777777" w:rsidR="00C43504" w:rsidRPr="00A40D3A" w:rsidRDefault="00C43504" w:rsidP="004C664D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List of approved suppliers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A73D34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87CFC5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DE8B22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0840C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14" w:name="_Hlk34808275"/>
      <w:tr w:rsidR="004C664D" w:rsidRPr="00A40D3A" w14:paraId="7332F914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18A3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12AF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Umgang mit fehlerhaften Produkten/ </w:t>
            </w:r>
          </w:p>
          <w:p w14:paraId="2CC3ABE0" w14:textId="77777777" w:rsidR="00C43504" w:rsidRPr="00635912" w:rsidRDefault="00C43504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Handling of defective products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9A5843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DCE3C0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BE095C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DFD674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04CF4A3C" w14:textId="77777777" w:rsidTr="004C664D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6569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2B69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Überwachung der Lieferanten/ </w:t>
            </w:r>
          </w:p>
          <w:p w14:paraId="0FCB32D0" w14:textId="77777777" w:rsidR="00C43504" w:rsidRPr="00A40D3A" w:rsidRDefault="00C43504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Monitoring of suppliers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1691CF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88933E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2990EA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D39A32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13"/>
      <w:tr w:rsidR="004C664D" w:rsidRPr="00A40D3A" w14:paraId="011537D8" w14:textId="77777777" w:rsidTr="004C664D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90A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1AA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 xml:space="preserve">Aufbewahrung Dokumente (&gt; 10 Jahre)/ </w:t>
            </w:r>
          </w:p>
          <w:p w14:paraId="333362AA" w14:textId="77777777" w:rsidR="004C664D" w:rsidRPr="00A40D3A" w:rsidRDefault="00C43504" w:rsidP="004C664D">
            <w:pPr>
              <w:rPr>
                <w:rFonts w:ascii="DB Office" w:hAnsi="DB Office"/>
                <w:i/>
                <w:iCs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lang w:val="en-GB"/>
              </w:rPr>
              <w:t>Safekeeping of documents (&gt; 10 years)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55CD4D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55F42E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2978F1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5904AD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5EEAC839" w14:textId="77777777" w:rsidTr="007B7D2B">
        <w:trPr>
          <w:trHeight w:val="2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0887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D938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Instandhaltung/ </w:t>
            </w:r>
          </w:p>
          <w:p w14:paraId="132D04D6" w14:textId="77777777" w:rsidR="00C43504" w:rsidRPr="00A40D3A" w:rsidRDefault="00C43504" w:rsidP="004C664D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Maintenance</w:t>
            </w:r>
          </w:p>
          <w:p w14:paraId="411F4C7A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Jahresplan/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Annual plan</w:t>
            </w:r>
          </w:p>
          <w:p w14:paraId="68C5A9C7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Monatsplan/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Monthly plan</w:t>
            </w:r>
          </w:p>
          <w:p w14:paraId="020F1FBF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="00BD7414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Wochen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plan/ </w:t>
            </w:r>
            <w:r w:rsidR="00BD7414" w:rsidRPr="00BD7414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Week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ly plan</w:t>
            </w:r>
          </w:p>
          <w:p w14:paraId="19419DCF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54FC34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024FCE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3BC7EB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155BCA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133E0E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E49117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4308D20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5A2DE9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4430CA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B48E71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6D62C5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16F7D97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D31D2F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B77F22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392800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45E0DD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1D035BB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BAA30A8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B19822E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1CA4274F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084BA45" w14:textId="77777777" w:rsidR="006834BF" w:rsidRP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02B397DA" w14:textId="77777777" w:rsidTr="006F0390">
        <w:trPr>
          <w:trHeight w:val="50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26C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3B45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86A888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04814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9E1542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bookmarkStart w:id="15" w:name="_Hlk34808399"/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65DBF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bookmarkEnd w:id="15"/>
          </w:p>
        </w:tc>
      </w:tr>
      <w:bookmarkEnd w:id="14"/>
    </w:tbl>
    <w:p w14:paraId="3ED53DDE" w14:textId="77777777" w:rsidR="001A75F2" w:rsidRPr="00A40D3A" w:rsidRDefault="001A75F2" w:rsidP="00066667">
      <w:pPr>
        <w:outlineLvl w:val="0"/>
        <w:rPr>
          <w:rFonts w:ascii="DB Office" w:hAnsi="DB Office"/>
          <w:b/>
          <w:snapToGrid w:val="0"/>
          <w:szCs w:val="24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816"/>
        <w:gridCol w:w="2494"/>
        <w:gridCol w:w="1617"/>
        <w:gridCol w:w="425"/>
        <w:gridCol w:w="425"/>
        <w:gridCol w:w="425"/>
        <w:gridCol w:w="3261"/>
      </w:tblGrid>
      <w:tr w:rsidR="004C664D" w:rsidRPr="00A40D3A" w14:paraId="03AC325E" w14:textId="77777777" w:rsidTr="0049192A">
        <w:trPr>
          <w:trHeight w:val="7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5B345EB" w14:textId="77777777" w:rsidR="004C664D" w:rsidRPr="00A40D3A" w:rsidRDefault="00CC1708" w:rsidP="004C664D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98E11CE" w14:textId="77777777" w:rsidR="004C664D" w:rsidRPr="00635912" w:rsidRDefault="004C664D" w:rsidP="004C664D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Wie wird die WEP </w:t>
            </w:r>
            <w:proofErr w:type="gramStart"/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durchgeführt?/</w:t>
            </w:r>
            <w:proofErr w:type="gramEnd"/>
          </w:p>
          <w:p w14:paraId="7A4DBF9C" w14:textId="77777777" w:rsidR="004C664D" w:rsidRPr="00A40D3A" w:rsidRDefault="00D45D67" w:rsidP="004C664D">
            <w:pPr>
              <w:rPr>
                <w:rFonts w:ascii="DB Office" w:hAnsi="DB Office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 xml:space="preserve">How </w:t>
            </w:r>
            <w:proofErr w:type="gramStart"/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is</w:t>
            </w:r>
            <w:proofErr w:type="gramEnd"/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 xml:space="preserve"> the goods received inspection conducted?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3BCB138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48E77A66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34F78B6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AD6E044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0667E2D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034648" w14:textId="77777777" w:rsidR="004C664D" w:rsidRPr="00A40D3A" w:rsidRDefault="004C664D" w:rsidP="004C664D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4C664D" w:rsidRPr="00A40D3A" w14:paraId="623523C3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FD72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DB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Dokumente, 3.1-Zeugnisse/ </w:t>
            </w:r>
          </w:p>
          <w:p w14:paraId="308D252E" w14:textId="77777777" w:rsidR="004C664D" w:rsidRPr="00A40D3A" w:rsidRDefault="00A704CC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Documents, 3.1 certificates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1D815E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9CDF22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CCE84F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D02C0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1FD73662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E448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5BF9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Vormaterial gemäß Zeichnungsvorgabe/ </w:t>
            </w:r>
          </w:p>
          <w:p w14:paraId="428033AD" w14:textId="77777777" w:rsidR="00A704CC" w:rsidRPr="00A40D3A" w:rsidRDefault="00A704CC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Input raw material as per drawing specification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B4B53F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3E19FB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1BA3AE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71911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01EE3A46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1516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B6E9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Chemische Analyse/ </w:t>
            </w:r>
          </w:p>
          <w:p w14:paraId="6EF4D688" w14:textId="77777777" w:rsidR="00F82883" w:rsidRPr="00A40D3A" w:rsidRDefault="00F82883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Chemical analysis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1D7055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0F4F2C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012DF7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148990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8AF6D5F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5258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B55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Kennzeichnungen/ </w:t>
            </w:r>
          </w:p>
          <w:p w14:paraId="70DDA982" w14:textId="77777777" w:rsidR="00F82883" w:rsidRPr="00A40D3A" w:rsidRDefault="00F82883" w:rsidP="00F82883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Markings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2BCCC3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FF290A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7A32AA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A777E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5CD4AC5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C5E7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1A7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Abmessungen/ </w:t>
            </w:r>
          </w:p>
          <w:p w14:paraId="751F2DB3" w14:textId="77777777" w:rsidR="00F82883" w:rsidRPr="00A40D3A" w:rsidRDefault="00F82883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Dimensions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829254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D87514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B461E1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FDE1D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B1B871E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4FB8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0BC0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Stichprobenprüfungen/ </w:t>
            </w:r>
          </w:p>
          <w:p w14:paraId="4C7CB0A5" w14:textId="77777777" w:rsidR="00F82883" w:rsidRPr="00A40D3A" w:rsidRDefault="00F82883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Sample tests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691995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B53C1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5CECD6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AB48F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4AFF3DD8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841B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E38A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Zugelassene Lieferanten/ Händler/ </w:t>
            </w:r>
          </w:p>
          <w:p w14:paraId="0FD0F5E9" w14:textId="77777777" w:rsidR="004C664D" w:rsidRPr="00A40D3A" w:rsidRDefault="00F82883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Approved suppliers/ traders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E7697C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6A9869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09DD5E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24DB5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97FF8A1" w14:textId="77777777" w:rsidTr="006F0390">
        <w:trPr>
          <w:trHeight w:val="51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6BE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3324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F45997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1E06B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6F5284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17C8D2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0C1A9B2" w14:textId="77777777" w:rsidTr="00D1549D">
        <w:trPr>
          <w:trHeight w:val="359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72183F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Material/ </w:t>
            </w:r>
          </w:p>
          <w:p w14:paraId="4D1907F8" w14:textId="77777777" w:rsidR="004C664D" w:rsidRPr="00A40D3A" w:rsidRDefault="00E50EB1" w:rsidP="00E50EB1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Material</w:t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53A24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Dokumente, 3.1-Zeugnisse/ </w:t>
            </w:r>
          </w:p>
          <w:p w14:paraId="2784D722" w14:textId="77777777" w:rsidR="00E50EB1" w:rsidRPr="00A40D3A" w:rsidRDefault="00E50EB1" w:rsidP="004C664D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Documents, 3.1 certificates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DF152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 xml:space="preserve">Prüfanweisung/ </w:t>
            </w:r>
          </w:p>
          <w:p w14:paraId="195F9296" w14:textId="77777777" w:rsidR="004C664D" w:rsidRPr="00A40D3A" w:rsidRDefault="00E50EB1" w:rsidP="004C664D">
            <w:pPr>
              <w:rPr>
                <w:rFonts w:ascii="DB Office" w:hAnsi="DB Office"/>
                <w:i/>
                <w:iCs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 instruction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2873606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18303A21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D32D571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7233052C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A5A60DF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3167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</w:tc>
      </w:tr>
      <w:tr w:rsidR="004C664D" w:rsidRPr="00A40D3A" w14:paraId="4DE507DE" w14:textId="77777777" w:rsidTr="003412D5">
        <w:trPr>
          <w:trHeight w:val="373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0308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B91D00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9A73B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A5566A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950F41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1B09F6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E0CB5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1F884534" w14:textId="77777777" w:rsidTr="003412D5">
        <w:trPr>
          <w:trHeight w:val="373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ABE2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ADEDF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8E2584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A42398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9A5E48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C3E06B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952A65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510BBF6" w14:textId="77777777" w:rsidTr="003412D5">
        <w:trPr>
          <w:trHeight w:val="373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8D91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EADDEC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50964D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2A2F39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066FB9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9CE714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DC64B8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4F220D4B" w14:textId="77777777" w:rsidTr="003412D5">
        <w:trPr>
          <w:trHeight w:val="373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B365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79FA2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7EFA3F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453065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02663E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BD3BF9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6A6E9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CDC35E6" w14:textId="77777777" w:rsidTr="003412D5">
        <w:trPr>
          <w:trHeight w:val="373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E00B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F3F21F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9C46DC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B57373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BEE47C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F43A8A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A90971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16" w:name="_Hlk32998107"/>
      <w:tr w:rsidR="004C664D" w:rsidRPr="00A40D3A" w14:paraId="04E75997" w14:textId="77777777" w:rsidTr="003412D5">
        <w:trPr>
          <w:trHeight w:val="373"/>
        </w:trPr>
        <w:tc>
          <w:tcPr>
            <w:tcW w:w="1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B084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C8A7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B83718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D265AF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37CF8B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C5D906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7A24EC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16"/>
    </w:tbl>
    <w:p w14:paraId="3A649FE4" w14:textId="77777777" w:rsidR="00FD43B3" w:rsidRDefault="00FD43B3" w:rsidP="00F8219D">
      <w:pPr>
        <w:ind w:right="-186"/>
        <w:rPr>
          <w:rFonts w:ascii="DB Office" w:hAnsi="DB Office"/>
          <w:b/>
          <w:bCs/>
          <w:sz w:val="22"/>
          <w:lang w:val="en-GB"/>
        </w:rPr>
      </w:pPr>
    </w:p>
    <w:p w14:paraId="02ABF40C" w14:textId="77777777" w:rsidR="001A7381" w:rsidRDefault="001A7381" w:rsidP="00F8219D">
      <w:pPr>
        <w:ind w:right="-186"/>
        <w:rPr>
          <w:rFonts w:ascii="DB Office" w:hAnsi="DB Office"/>
          <w:b/>
          <w:bCs/>
          <w:sz w:val="22"/>
          <w:lang w:val="en-GB"/>
        </w:rPr>
      </w:pPr>
    </w:p>
    <w:p w14:paraId="2BF09742" w14:textId="77777777" w:rsidR="001A7381" w:rsidRDefault="001A7381" w:rsidP="00F8219D">
      <w:pPr>
        <w:ind w:right="-186"/>
        <w:rPr>
          <w:rFonts w:ascii="DB Office" w:hAnsi="DB Office"/>
          <w:b/>
          <w:bCs/>
          <w:sz w:val="22"/>
          <w:lang w:val="en-GB"/>
        </w:rPr>
      </w:pPr>
    </w:p>
    <w:p w14:paraId="4D382083" w14:textId="77777777" w:rsidR="001A7381" w:rsidRDefault="001A7381" w:rsidP="00F8219D">
      <w:pPr>
        <w:ind w:right="-186"/>
        <w:rPr>
          <w:rFonts w:ascii="DB Office" w:hAnsi="DB Office"/>
          <w:b/>
          <w:bCs/>
          <w:sz w:val="22"/>
          <w:lang w:val="en-GB"/>
        </w:rPr>
      </w:pPr>
    </w:p>
    <w:p w14:paraId="147E2215" w14:textId="77777777" w:rsidR="001A7381" w:rsidRPr="00A40D3A" w:rsidRDefault="001A7381" w:rsidP="00F8219D">
      <w:pPr>
        <w:ind w:right="-186"/>
        <w:rPr>
          <w:rFonts w:ascii="DB Office" w:hAnsi="DB Office"/>
          <w:b/>
          <w:bCs/>
          <w:sz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4C664D" w:rsidRPr="00A40D3A" w14:paraId="5EDA9EED" w14:textId="77777777" w:rsidTr="0049192A">
        <w:trPr>
          <w:trHeight w:val="71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156C3D9" w14:textId="77777777" w:rsidR="004C664D" w:rsidRPr="00A40D3A" w:rsidRDefault="00CC1708" w:rsidP="004C664D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bookmarkStart w:id="17" w:name="_Hlk35420392"/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lastRenderedPageBreak/>
              <w:t>8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8A42364" w14:textId="77777777" w:rsidR="00487FD8" w:rsidRPr="00A40D3A" w:rsidRDefault="004C664D" w:rsidP="004C664D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Produktionsvorbereitung/</w:t>
            </w:r>
          </w:p>
          <w:p w14:paraId="0BEE78B7" w14:textId="77777777" w:rsidR="004C664D" w:rsidRPr="00A40D3A" w:rsidRDefault="00BF5F22" w:rsidP="004C664D">
            <w:pPr>
              <w:rPr>
                <w:rFonts w:ascii="DB Office" w:hAnsi="DB Office"/>
                <w:b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Production preparation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699BF99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6358367C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A2F0E16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0A3C3012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20CE05B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07D748" w14:textId="77777777" w:rsidR="004C664D" w:rsidRPr="00A40D3A" w:rsidRDefault="004C664D" w:rsidP="004C664D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bookmarkStart w:id="18" w:name="_Hlk35334940"/>
      <w:bookmarkStart w:id="19" w:name="_Hlk34810740"/>
      <w:bookmarkStart w:id="20" w:name="_Hlk34218523"/>
      <w:tr w:rsidR="004C664D" w:rsidRPr="00A40D3A" w14:paraId="56EA7050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C5AB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D3E3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Eigene Konstruktionsabteilung/ </w:t>
            </w:r>
          </w:p>
          <w:p w14:paraId="75B39017" w14:textId="77777777" w:rsidR="00BF5F22" w:rsidRPr="00A40D3A" w:rsidRDefault="00BF5F22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Own design engineering department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4ABC07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C033D5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3542D1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2649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17"/>
      <w:bookmarkEnd w:id="18"/>
      <w:tr w:rsidR="004C664D" w:rsidRPr="00A40D3A" w14:paraId="1EE6B22D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9D6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76CC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Prozessparameter/ </w:t>
            </w:r>
          </w:p>
          <w:p w14:paraId="30EF1A98" w14:textId="77777777" w:rsidR="00BF5F22" w:rsidRPr="00A40D3A" w:rsidRDefault="00BF5F22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Process parameters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FDC12A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8C598C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F82853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CC1E0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19"/>
      <w:bookmarkEnd w:id="20"/>
      <w:tr w:rsidR="004C664D" w:rsidRPr="00A40D3A" w14:paraId="7A5A32B8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2F4F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9DB3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Prozessfreigaben/ </w:t>
            </w:r>
          </w:p>
          <w:p w14:paraId="09A3B81E" w14:textId="77777777" w:rsidR="00BF5F22" w:rsidRPr="00A40D3A" w:rsidRDefault="00BF5F22" w:rsidP="004C664D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Process approvals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8DB137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785A6E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D609F0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C1580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DA78787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AF8E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DE62" w14:textId="77777777" w:rsidR="004C664D" w:rsidRPr="00635912" w:rsidRDefault="004C664D" w:rsidP="004C664D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Rückverfolgbarkeit im Fertigungsprozess/ </w:t>
            </w:r>
          </w:p>
          <w:p w14:paraId="168742ED" w14:textId="77777777" w:rsidR="00BF5F22" w:rsidRPr="00635912" w:rsidRDefault="00BF5F22" w:rsidP="004C664D">
            <w:pPr>
              <w:rPr>
                <w:rFonts w:ascii="DB Office" w:hAnsi="DB Office"/>
                <w:i/>
                <w:iCs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Traceability in production process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E1F322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DD4A50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1CC4F6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0F8D2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EF2B32B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4F3D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A11D" w14:textId="77777777" w:rsidR="004C664D" w:rsidRPr="00635912" w:rsidRDefault="004C664D" w:rsidP="004C664D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Programmierung der Bearbeitungsmaschinen/ </w:t>
            </w:r>
          </w:p>
          <w:p w14:paraId="666CBA16" w14:textId="77777777" w:rsidR="00BF5F22" w:rsidRPr="00635912" w:rsidRDefault="00BF5F22" w:rsidP="004C664D">
            <w:pPr>
              <w:rPr>
                <w:rFonts w:ascii="DB Office" w:hAnsi="DB Office"/>
                <w:i/>
                <w:iCs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Programming of processing machinery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42BD53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09F055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F9D496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15C9FC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7582E304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64AA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CB44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Datenübernahme aus der Konstruktion/ </w:t>
            </w:r>
          </w:p>
          <w:p w14:paraId="6E2CACC4" w14:textId="77777777" w:rsidR="00BF5F22" w:rsidRPr="00635912" w:rsidRDefault="00BF5F22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Data transfer from design engineering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2ECDCD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3E0942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9A0353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258C45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40D28A2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A40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D527" w14:textId="77777777" w:rsidR="004C664D" w:rsidRPr="00635912" w:rsidRDefault="004C664D" w:rsidP="004C664D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DB-Zeichnungen (Index)/ </w:t>
            </w:r>
          </w:p>
          <w:p w14:paraId="56D91315" w14:textId="77777777" w:rsidR="00BF5F22" w:rsidRPr="00635912" w:rsidRDefault="00BF5F22" w:rsidP="004C664D">
            <w:pPr>
              <w:rPr>
                <w:rFonts w:ascii="DB Office" w:hAnsi="DB Office"/>
                <w:i/>
                <w:iCs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DB drawings (index)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0BDE54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0115D5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5367AD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1378C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6C83DE00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AD7C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7B3" w14:textId="77777777" w:rsidR="004C664D" w:rsidRPr="00635912" w:rsidRDefault="004C664D" w:rsidP="004C664D">
            <w:pPr>
              <w:rPr>
                <w:rFonts w:ascii="DB Office" w:hAnsi="DB Office"/>
                <w:sz w:val="18"/>
                <w:szCs w:val="18"/>
              </w:rPr>
            </w:pPr>
            <w:proofErr w:type="gramStart"/>
            <w:r w:rsidRPr="00635912">
              <w:rPr>
                <w:rFonts w:ascii="DB Office" w:hAnsi="DB Office"/>
                <w:sz w:val="22"/>
                <w:szCs w:val="22"/>
              </w:rPr>
              <w:t>Fertigungszeichnungen</w:t>
            </w:r>
            <w:r w:rsidR="00351B05">
              <w:rPr>
                <w:rFonts w:ascii="DB Office" w:hAnsi="DB Office"/>
                <w:sz w:val="22"/>
                <w:szCs w:val="22"/>
              </w:rPr>
              <w:t xml:space="preserve">  </w:t>
            </w:r>
            <w:r w:rsidRPr="00635912">
              <w:rPr>
                <w:rFonts w:ascii="DB Office" w:hAnsi="DB Office"/>
                <w:sz w:val="18"/>
                <w:szCs w:val="18"/>
              </w:rPr>
              <w:t>(</w:t>
            </w:r>
            <w:proofErr w:type="gramEnd"/>
            <w:r w:rsidRPr="00635912">
              <w:rPr>
                <w:rFonts w:ascii="DB Office" w:hAnsi="DB Office"/>
                <w:sz w:val="18"/>
                <w:szCs w:val="18"/>
              </w:rPr>
              <w:t xml:space="preserve">Bezug zur DB-Zeichnung)/ </w:t>
            </w:r>
          </w:p>
          <w:p w14:paraId="2D4925DA" w14:textId="77777777" w:rsidR="00BF5F22" w:rsidRPr="00A40D3A" w:rsidRDefault="00BF5F22" w:rsidP="00351B05">
            <w:pPr>
              <w:rPr>
                <w:rFonts w:ascii="DB Office" w:hAnsi="DB Office"/>
                <w:sz w:val="18"/>
                <w:szCs w:val="18"/>
                <w:lang w:val="en-GB"/>
              </w:rPr>
            </w:pPr>
            <w:r w:rsidRPr="00351B05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>Production drawings</w:t>
            </w:r>
            <w:r w:rsidR="00351B05" w:rsidRPr="00351B05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   </w:t>
            </w:r>
            <w:proofErr w:type="gramStart"/>
            <w:r w:rsidR="00351B05" w:rsidRPr="00351B05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</w:t>
            </w:r>
            <w:r w:rsidR="00351B05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US"/>
              </w:rPr>
              <w:t xml:space="preserve">  </w:t>
            </w:r>
            <w:r w:rsidRPr="00A40D3A">
              <w:rPr>
                <w:rFonts w:ascii="DB Office" w:hAnsi="DB Office"/>
                <w:i/>
                <w:iCs/>
                <w:color w:val="0000FF"/>
                <w:sz w:val="18"/>
                <w:szCs w:val="18"/>
                <w:lang w:val="en-GB"/>
              </w:rPr>
              <w:t>(</w:t>
            </w:r>
            <w:proofErr w:type="gramEnd"/>
            <w:r w:rsidRPr="00A40D3A">
              <w:rPr>
                <w:rFonts w:ascii="DB Office" w:hAnsi="DB Office"/>
                <w:i/>
                <w:iCs/>
                <w:color w:val="0000FF"/>
                <w:sz w:val="18"/>
                <w:szCs w:val="18"/>
                <w:lang w:val="en-GB"/>
              </w:rPr>
              <w:t>Reference to DB drawing)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A3DDC0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2F15D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364D6E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945B6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06E20337" w14:textId="77777777" w:rsidTr="008A239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A6CE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E99B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Aktualisierung der Zeichnungen/ </w:t>
            </w:r>
          </w:p>
          <w:p w14:paraId="67359EB2" w14:textId="77777777" w:rsidR="00BF5F22" w:rsidRPr="00635912" w:rsidRDefault="00BF5F22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Update of drawings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F160622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AF5F64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8F6F1C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5C778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7AFBD15" w14:textId="77777777" w:rsidTr="008A239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066F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A5AC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Genehmigung/Freigabe der Zeichnungen/ </w:t>
            </w:r>
          </w:p>
          <w:p w14:paraId="0B2966B1" w14:textId="77777777" w:rsidR="00BF5F22" w:rsidRPr="00635912" w:rsidRDefault="00BF5F22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Approval/release of drawings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E55586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B2D924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E50A6D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1DA780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21" w:name="_Hlk35340060"/>
      <w:tr w:rsidR="00591D0F" w:rsidRPr="00A40D3A" w14:paraId="53EFAF9C" w14:textId="77777777" w:rsidTr="008A239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9178" w14:textId="77777777" w:rsidR="00591D0F" w:rsidRPr="00591D0F" w:rsidRDefault="00591D0F" w:rsidP="00591D0F">
            <w:pPr>
              <w:jc w:val="center"/>
              <w:rPr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5CF8" w14:textId="77777777" w:rsidR="00591D0F" w:rsidRPr="00591D0F" w:rsidRDefault="00591D0F" w:rsidP="00591D0F">
            <w:pPr>
              <w:rPr>
                <w:rFonts w:ascii="DB Office" w:hAnsi="DB Office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Materiallagerung </w:t>
            </w:r>
            <w:r w:rsidRPr="00591D0F">
              <w:rPr>
                <w:rFonts w:ascii="DB Office" w:hAnsi="DB Office"/>
                <w:sz w:val="22"/>
                <w:szCs w:val="22"/>
              </w:rPr>
              <w:t xml:space="preserve">Vormaterial/ </w:t>
            </w:r>
          </w:p>
          <w:p w14:paraId="722D6EA8" w14:textId="77777777" w:rsidR="00591D0F" w:rsidRPr="00591D0F" w:rsidRDefault="00591D0F" w:rsidP="00591D0F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591D0F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Material storage Input raw material</w:t>
            </w:r>
          </w:p>
          <w:p w14:paraId="53FB17B2" w14:textId="77777777" w:rsidR="00591D0F" w:rsidRPr="00591D0F" w:rsidRDefault="00591D0F" w:rsidP="00591D0F">
            <w:pPr>
              <w:tabs>
                <w:tab w:val="left" w:pos="2343"/>
              </w:tabs>
              <w:rPr>
                <w:rFonts w:ascii="DB Office" w:hAnsi="DB Office"/>
                <w:i/>
                <w:iCs/>
                <w:sz w:val="22"/>
                <w:szCs w:val="22"/>
              </w:rPr>
            </w:pPr>
            <w:r w:rsidRPr="00591D0F">
              <w:rPr>
                <w:rFonts w:ascii="DB Office" w:hAnsi="DB Office"/>
                <w:sz w:val="22"/>
                <w:szCs w:val="22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z w:val="22"/>
                <w:szCs w:val="22"/>
              </w:rPr>
            </w:r>
            <w:r w:rsidRPr="00591D0F">
              <w:rPr>
                <w:rFonts w:ascii="DB Office" w:hAnsi="DB Office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z w:val="22"/>
                <w:szCs w:val="22"/>
              </w:rPr>
              <w:t xml:space="preserve"> im Freien/ </w:t>
            </w:r>
            <w:r w:rsidRPr="00591D0F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outside</w:t>
            </w:r>
          </w:p>
          <w:p w14:paraId="62C8DA75" w14:textId="77777777" w:rsidR="00591D0F" w:rsidRPr="00591D0F" w:rsidRDefault="00591D0F" w:rsidP="00591D0F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591D0F">
              <w:rPr>
                <w:rFonts w:ascii="DB Office" w:hAnsi="DB Office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z w:val="22"/>
                <w:szCs w:val="22"/>
              </w:rPr>
            </w:r>
            <w:r w:rsidRPr="00591D0F">
              <w:rPr>
                <w:rFonts w:ascii="DB Office" w:hAnsi="DB Office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z w:val="22"/>
                <w:szCs w:val="22"/>
              </w:rPr>
              <w:t xml:space="preserve"> in der Halle/ </w:t>
            </w:r>
            <w:r w:rsidRPr="00591D0F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in the shed</w:t>
            </w:r>
          </w:p>
          <w:p w14:paraId="4E71AFB1" w14:textId="77777777" w:rsidR="00591D0F" w:rsidRPr="00591D0F" w:rsidRDefault="00591D0F" w:rsidP="00591D0F">
            <w:pPr>
              <w:tabs>
                <w:tab w:val="left" w:pos="2343"/>
              </w:tabs>
              <w:rPr>
                <w:rFonts w:ascii="DB Office" w:hAnsi="DB Office"/>
                <w:sz w:val="22"/>
                <w:szCs w:val="22"/>
              </w:rPr>
            </w:pPr>
            <w:r w:rsidRPr="00591D0F">
              <w:rPr>
                <w:rFonts w:ascii="DB Office" w:hAnsi="DB Office"/>
                <w:sz w:val="22"/>
                <w:szCs w:val="22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z w:val="22"/>
                <w:szCs w:val="22"/>
              </w:rPr>
            </w:r>
            <w:r w:rsidRPr="00591D0F">
              <w:rPr>
                <w:rFonts w:ascii="DB Office" w:hAnsi="DB Office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7A6DF66F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793F80F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2A03B7B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816A3F7" w14:textId="77777777" w:rsidR="00591D0F" w:rsidRPr="00A40D3A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79D231B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2589D9F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CA3BC4C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07B79CA" w14:textId="77777777" w:rsidR="00591D0F" w:rsidRPr="00A40D3A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BFC0D7B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F9DEC04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8744877" w14:textId="77777777" w:rsidR="00591D0F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00CF677" w14:textId="77777777" w:rsidR="00591D0F" w:rsidRPr="00A40D3A" w:rsidRDefault="00591D0F" w:rsidP="00591D0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8092D" w14:textId="77777777" w:rsidR="00591D0F" w:rsidRDefault="00A116B5" w:rsidP="00591D0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864C3F0" w14:textId="77777777" w:rsidR="008A2395" w:rsidRDefault="008A2395" w:rsidP="00591D0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CBD97B1" w14:textId="77777777" w:rsidR="008A2395" w:rsidRDefault="008A2395" w:rsidP="00591D0F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0714268" w14:textId="77777777" w:rsidR="008A2395" w:rsidRDefault="008A2395" w:rsidP="00591D0F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440D7935" w14:textId="77777777" w:rsidR="008A2395" w:rsidRPr="00A40D3A" w:rsidRDefault="008A2395" w:rsidP="00591D0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22" w:name="_Hlk30760702"/>
      <w:bookmarkEnd w:id="21"/>
      <w:tr w:rsidR="004C664D" w:rsidRPr="00A40D3A" w14:paraId="426957FF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C6D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17C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Mindesthaltbarkeit Vormaterial (Kleber, Felle)/ </w:t>
            </w:r>
          </w:p>
          <w:p w14:paraId="6621CF75" w14:textId="77777777" w:rsidR="003E67AF" w:rsidRPr="00A40D3A" w:rsidRDefault="003E67AF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Minimum storage life of input raw material (adhesives, rubber compounds)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A20B51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3D0EBC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0F3289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9BC4B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4DDCB2F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A7C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5F54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Übersicht zu Spann- und Montagevorrichtungen etc./ </w:t>
            </w:r>
          </w:p>
          <w:p w14:paraId="42A8FD05" w14:textId="77777777" w:rsidR="003E67AF" w:rsidRPr="00A40D3A" w:rsidRDefault="003E67AF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Overview of clamping and mounting devices, etc.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7FF8B0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1862A3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30E7E8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191F9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339D07B7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902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3BD3" w14:textId="77777777" w:rsidR="004C664D" w:rsidRPr="00635912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Übersicht zu Formularen, Arbeits- und Prüfanweisungen, Checklisten, etc./ </w:t>
            </w:r>
          </w:p>
          <w:p w14:paraId="3C59CE9E" w14:textId="77777777" w:rsidR="003E67AF" w:rsidRPr="00A40D3A" w:rsidRDefault="003E67AF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Overview of forms, work and test instructions, checklists, etc.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C58496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204011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EAB2DB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6B00E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2ADE8C0F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D06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8A04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Kontroll- und Prüfplan/ </w:t>
            </w:r>
          </w:p>
          <w:p w14:paraId="3EC87992" w14:textId="77777777" w:rsidR="003E67AF" w:rsidRPr="00A40D3A" w:rsidRDefault="003E67AF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Control and inspection plan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BEC9FC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FBA183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13FD30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901766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1A63D13C" w14:textId="77777777" w:rsidTr="004C664D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36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A403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Produktionsbegleitkarte/ </w:t>
            </w:r>
          </w:p>
          <w:p w14:paraId="6DF6CF65" w14:textId="77777777" w:rsidR="003E67AF" w:rsidRPr="00A40D3A" w:rsidRDefault="003E67AF" w:rsidP="004C664D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Production accompanying card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07F3A6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BF0135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42240C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1CD6A9" w14:textId="77777777" w:rsidR="004C664D" w:rsidRPr="00A40D3A" w:rsidRDefault="004C664D" w:rsidP="004C664D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23" w:name="_Hlk34220032"/>
      <w:tr w:rsidR="004C664D" w:rsidRPr="00A40D3A" w14:paraId="075E0A7A" w14:textId="77777777" w:rsidTr="006F0390">
        <w:trPr>
          <w:trHeight w:val="414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BB5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02ED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3EAFD6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908A8A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C3A375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9D6B0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22"/>
      <w:bookmarkEnd w:id="23"/>
    </w:tbl>
    <w:p w14:paraId="3DC48EBC" w14:textId="77777777" w:rsidR="00405683" w:rsidRDefault="00405683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p w14:paraId="1B2C89F7" w14:textId="77777777" w:rsidR="001A7381" w:rsidRDefault="001A73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p w14:paraId="36BFC4E6" w14:textId="77777777" w:rsidR="001A7381" w:rsidRDefault="001A73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p w14:paraId="4DB9C3D0" w14:textId="77777777" w:rsidR="001A7381" w:rsidRDefault="001A73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p w14:paraId="29F440C0" w14:textId="77777777" w:rsidR="001A7381" w:rsidRDefault="001A73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p w14:paraId="26F462CB" w14:textId="77777777" w:rsidR="001A7381" w:rsidRPr="00A40D3A" w:rsidRDefault="001A73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4C664D" w:rsidRPr="00A40D3A" w14:paraId="7A00F5B9" w14:textId="77777777" w:rsidTr="0049192A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8A4A6C7" w14:textId="77777777" w:rsidR="004C664D" w:rsidRPr="00A40D3A" w:rsidRDefault="00CC1708" w:rsidP="004C664D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lastRenderedPageBreak/>
              <w:t>9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F9EEA06" w14:textId="77777777" w:rsidR="004C664D" w:rsidRPr="00A40D3A" w:rsidRDefault="004C664D" w:rsidP="004C664D">
            <w:pPr>
              <w:rPr>
                <w:rFonts w:ascii="DB Office" w:hAnsi="DB Office"/>
                <w:b/>
                <w:i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Transport/ </w:t>
            </w: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Transport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E84B7D4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348D1D14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4A152AC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5BED521F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A744D99" w14:textId="77777777" w:rsidR="004C664D" w:rsidRPr="001A125E" w:rsidRDefault="004C664D" w:rsidP="004C664D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D1B45C" w14:textId="77777777" w:rsidR="004C664D" w:rsidRPr="00A40D3A" w:rsidRDefault="004C664D" w:rsidP="004C664D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bookmarkStart w:id="24" w:name="_Hlk37148184"/>
      <w:tr w:rsidR="004C664D" w:rsidRPr="00A40D3A" w14:paraId="67818864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C547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ED10" w14:textId="77777777" w:rsidR="004C664D" w:rsidRPr="00635912" w:rsidRDefault="004C664D" w:rsidP="004C664D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Verpackungseinheit (groß)/ </w:t>
            </w:r>
          </w:p>
          <w:p w14:paraId="22566877" w14:textId="77777777" w:rsidR="00C65163" w:rsidRPr="00635912" w:rsidRDefault="00C65163" w:rsidP="004C664D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Packaging unit (large)</w:t>
            </w:r>
          </w:p>
          <w:p w14:paraId="67F2550D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Behälter/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Containers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56B5B9EC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Paletten/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Pallets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14AA89A6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Kisten/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Crates</w:t>
            </w:r>
          </w:p>
          <w:p w14:paraId="6D6F62E5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531D0D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326C138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0CF62C0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F0C3EAE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3CD9EB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24F602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28611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A211CD8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35C8FE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109F12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5763E2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43AA90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973ED2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F5DC910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BF720C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2B0AA4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E819D5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D7EF9E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5521C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D6BAB14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68EECDE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2421C8E2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F243D79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C572DB6" w14:textId="77777777" w:rsidR="006834BF" w:rsidRP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24"/>
      <w:tr w:rsidR="004C664D" w:rsidRPr="00A40D3A" w14:paraId="45A22D41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461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7B95" w14:textId="77777777" w:rsidR="004C664D" w:rsidRPr="00635912" w:rsidRDefault="004C664D" w:rsidP="004C664D">
            <w:pPr>
              <w:rPr>
                <w:rFonts w:ascii="DB Office" w:hAnsi="DB Office"/>
                <w:sz w:val="22"/>
                <w:szCs w:val="22"/>
              </w:rPr>
            </w:pPr>
            <w:r w:rsidRPr="00635912">
              <w:rPr>
                <w:rFonts w:ascii="DB Office" w:hAnsi="DB Office"/>
                <w:sz w:val="22"/>
                <w:szCs w:val="22"/>
              </w:rPr>
              <w:t xml:space="preserve">Verpackungseinheit (klein)/ </w:t>
            </w:r>
          </w:p>
          <w:p w14:paraId="45D1F40C" w14:textId="77777777" w:rsidR="00C65163" w:rsidRPr="00635912" w:rsidRDefault="00C65163" w:rsidP="004C664D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Packaging unit (small)</w:t>
            </w:r>
          </w:p>
          <w:p w14:paraId="228C4003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Kartons/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Cardboard boxes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798069C9" w14:textId="77777777" w:rsidR="00487FD8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Säcke/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Sacks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4E6734C9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Boxen/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Boxes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,</w:t>
            </w:r>
          </w:p>
          <w:p w14:paraId="6860EB18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927DD0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956F8D6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894F26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524FA6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6A7A4E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86DF71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DAC86D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EBDD885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4284E2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94B980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413CDD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6CC524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77E195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B9F998A" w14:textId="77777777" w:rsidR="004A26D9" w:rsidRPr="00A40D3A" w:rsidRDefault="004A26D9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4D22909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D7D194F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340B9C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523C51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4D9763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3B5B776" w14:textId="77777777" w:rsidR="006834BF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D4C0580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87C0552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8E50482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04EAFABF" w14:textId="77777777" w:rsidR="006834BF" w:rsidRPr="00A40D3A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C664D" w:rsidRPr="00A40D3A" w14:paraId="5249965D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EF578" w14:textId="77777777" w:rsidR="004C664D" w:rsidRPr="00A40D3A" w:rsidRDefault="004C664D" w:rsidP="004C664D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FB26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Bahnwagen/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Rail wagon</w:t>
            </w:r>
          </w:p>
          <w:p w14:paraId="0EAEB2B4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Spezialwagen (LSE, WTW)/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Special wagon (long rail transport unit, switch transport wagon)</w:t>
            </w:r>
          </w:p>
          <w:p w14:paraId="5F0A6B52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LKW/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Lorry</w:t>
            </w:r>
          </w:p>
          <w:p w14:paraId="2DC41104" w14:textId="77777777" w:rsidR="004C664D" w:rsidRPr="00A40D3A" w:rsidRDefault="004C664D" w:rsidP="004C664D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5CD9354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A99E54A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CFE37AE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FAAC1FD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4E0CE18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F4F379F" w14:textId="77777777" w:rsidR="004C664D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D15C4D8" w14:textId="77777777" w:rsidR="00635912" w:rsidRPr="00A40D3A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72D9CD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BE790A5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DA4D2E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73C7E6C" w14:textId="77777777" w:rsidR="00635912" w:rsidRDefault="00635912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6CAFB81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41F70E3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3A72F5" w14:textId="77777777" w:rsidR="004C664D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E58E735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3AAE406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3DFA991D" w14:textId="77777777" w:rsidR="006834BF" w:rsidRDefault="006834BF" w:rsidP="004C664D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51D0CCB1" w14:textId="77777777" w:rsidR="006834BF" w:rsidRPr="00A40D3A" w:rsidRDefault="006834BF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25" w:name="_Hlk34808830"/>
      <w:tr w:rsidR="004C664D" w:rsidRPr="00A40D3A" w14:paraId="4AECA736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557C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5EDF" w14:textId="77777777" w:rsidR="004C664D" w:rsidRPr="00635912" w:rsidRDefault="004C664D" w:rsidP="00C65163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Lastaufnahme- und Anschlagmittel, mechanisch o. magnetisch (Prüfungen)/ </w:t>
            </w:r>
          </w:p>
          <w:p w14:paraId="5E9A6F58" w14:textId="77777777" w:rsidR="00C65163" w:rsidRPr="00A40D3A" w:rsidRDefault="00C65163" w:rsidP="00C65163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Load handling devices and slings, mechanical or magnetic (tests)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5AE771B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11C357A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23C6E06" w14:textId="77777777" w:rsidR="004C664D" w:rsidRPr="00A40D3A" w:rsidRDefault="004C664D" w:rsidP="004C664D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55BAD0" w14:textId="77777777" w:rsidR="004C664D" w:rsidRPr="00A40D3A" w:rsidRDefault="004C664D" w:rsidP="004C664D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26" w:name="_Hlk34810293"/>
      <w:bookmarkEnd w:id="25"/>
      <w:tr w:rsidR="0049192A" w:rsidRPr="00A40D3A" w14:paraId="6D13C819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A0CD" w14:textId="77777777" w:rsidR="0049192A" w:rsidRPr="00A40D3A" w:rsidRDefault="0049192A" w:rsidP="0049192A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BEAD" w14:textId="77777777" w:rsidR="0049192A" w:rsidRPr="00635912" w:rsidRDefault="0049192A" w:rsidP="0049192A">
            <w:pPr>
              <w:rPr>
                <w:rFonts w:ascii="DB Office" w:hAnsi="DB Office" w:cs="Arial"/>
                <w:b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Innerbetrieblicher Transport/ </w:t>
            </w:r>
          </w:p>
          <w:p w14:paraId="78DFC364" w14:textId="77777777" w:rsidR="00117577" w:rsidRPr="00635912" w:rsidRDefault="00117577" w:rsidP="0049192A">
            <w:pPr>
              <w:rPr>
                <w:rFonts w:ascii="DB Office" w:hAnsi="DB Office" w:cs="Arial"/>
                <w:bCs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Internal transport</w:t>
            </w:r>
          </w:p>
          <w:p w14:paraId="3B57DDA5" w14:textId="77777777" w:rsidR="0049192A" w:rsidRPr="00635912" w:rsidRDefault="0049192A" w:rsidP="0049192A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Ladungssicherung/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Load securing</w:t>
            </w:r>
          </w:p>
          <w:p w14:paraId="34DEE8C5" w14:textId="77777777" w:rsidR="00BD7414" w:rsidRPr="00ED4686" w:rsidRDefault="0049192A" w:rsidP="0049192A">
            <w:pPr>
              <w:rPr>
                <w:rFonts w:ascii="DB Office" w:hAnsi="DB Office"/>
                <w:sz w:val="22"/>
                <w:szCs w:val="22"/>
                <w:lang w:val="en-US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>Verwendung</w:t>
            </w:r>
            <w:proofErr w:type="spellEnd"/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>geeigneter</w:t>
            </w:r>
            <w:proofErr w:type="spellEnd"/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>Transportmittel</w:t>
            </w:r>
            <w:proofErr w:type="spellEnd"/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 xml:space="preserve">/ </w:t>
            </w:r>
          </w:p>
          <w:p w14:paraId="6694A1A2" w14:textId="77777777" w:rsidR="0049192A" w:rsidRPr="00A40D3A" w:rsidRDefault="00BD7414" w:rsidP="0049192A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ED4686">
              <w:rPr>
                <w:rFonts w:ascii="DB Office" w:hAnsi="DB Office"/>
                <w:sz w:val="22"/>
                <w:szCs w:val="22"/>
                <w:lang w:val="en-US"/>
              </w:rPr>
              <w:t xml:space="preserve">     </w:t>
            </w:r>
            <w:r w:rsidR="0049192A"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Use of appropriate means of transport</w:t>
            </w:r>
          </w:p>
          <w:p w14:paraId="6F09BC69" w14:textId="77777777" w:rsidR="00BD7414" w:rsidRPr="00AC0EAA" w:rsidRDefault="0049192A" w:rsidP="0049192A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EAA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C0EAA">
              <w:rPr>
                <w:rFonts w:ascii="DB Office" w:hAnsi="DB Office"/>
                <w:sz w:val="22"/>
                <w:szCs w:val="22"/>
              </w:rPr>
              <w:t xml:space="preserve"> Verhinderung Beschädigungen/ </w:t>
            </w:r>
          </w:p>
          <w:p w14:paraId="638DEBF2" w14:textId="77777777" w:rsidR="0049192A" w:rsidRPr="00AC0EAA" w:rsidRDefault="00BD7414" w:rsidP="0049192A">
            <w:pPr>
              <w:rPr>
                <w:rFonts w:ascii="DB Office" w:hAnsi="DB Office"/>
                <w:sz w:val="22"/>
                <w:szCs w:val="22"/>
              </w:rPr>
            </w:pPr>
            <w:r w:rsidRPr="00AC0EAA">
              <w:rPr>
                <w:rFonts w:ascii="DB Office" w:hAnsi="DB Office"/>
                <w:sz w:val="22"/>
                <w:szCs w:val="22"/>
              </w:rPr>
              <w:t xml:space="preserve">     </w:t>
            </w:r>
            <w:r w:rsidR="0049192A" w:rsidRPr="00AC0EAA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Prevention of damage</w:t>
            </w:r>
          </w:p>
          <w:p w14:paraId="56A1A104" w14:textId="77777777" w:rsidR="0049192A" w:rsidRPr="00AC0EAA" w:rsidRDefault="0049192A" w:rsidP="0049192A">
            <w:pPr>
              <w:rPr>
                <w:rFonts w:ascii="DB Office" w:hAnsi="DB Office" w:cs="Arial"/>
                <w:bCs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EAA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C0EAA">
              <w:rPr>
                <w:rFonts w:ascii="DB Office" w:hAnsi="DB Office"/>
                <w:sz w:val="22"/>
                <w:szCs w:val="22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C0EAA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C0EAA">
              <w:rPr>
                <w:rFonts w:ascii="DB Office" w:hAnsi="DB Office"/>
                <w:snapToGrid w:val="0"/>
                <w:sz w:val="22"/>
                <w:szCs w:val="22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1AB0B32" w14:textId="77777777" w:rsidR="0049192A" w:rsidRPr="00AC0EA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</w:rPr>
            </w:pPr>
          </w:p>
          <w:p w14:paraId="69D9307D" w14:textId="77777777" w:rsidR="004A26D9" w:rsidRPr="00AC0EA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</w:rPr>
            </w:pPr>
          </w:p>
          <w:p w14:paraId="4C261582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C13FDDB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5FEAE66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6755201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DD7A6C2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5255BBC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53D0D7F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23B7E93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F73CB82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853089A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47DD5A2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A7991F3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4E0F8E9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5B9D01F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472080F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5ABF647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113B892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C9C640C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6B7043D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62A827B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7DC9F38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5D50EF8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AC21F4" w14:textId="77777777" w:rsidR="0049192A" w:rsidRDefault="0049192A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B9F49A8" w14:textId="77777777" w:rsidR="006834BF" w:rsidRDefault="006834BF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8D99ED4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FAEFAF7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6DEA84D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16EB7242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18B111C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2F1C55C9" w14:textId="77777777" w:rsidR="006834BF" w:rsidRPr="00A40D3A" w:rsidRDefault="006834BF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26"/>
      <w:tr w:rsidR="0049192A" w:rsidRPr="00A40D3A" w14:paraId="2E981C21" w14:textId="77777777" w:rsidTr="0063591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5D3F" w14:textId="77777777" w:rsidR="0049192A" w:rsidRPr="00A40D3A" w:rsidRDefault="0049192A" w:rsidP="0049192A">
            <w:pPr>
              <w:jc w:val="center"/>
              <w:rPr>
                <w:rFonts w:ascii="DB Office" w:hAnsi="DB Office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FE98" w14:textId="77777777" w:rsidR="0049192A" w:rsidRPr="00A40D3A" w:rsidRDefault="0049192A" w:rsidP="0049192A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Externer Transport/ </w:t>
            </w:r>
          </w:p>
          <w:p w14:paraId="4C74FCB6" w14:textId="77777777" w:rsidR="00117577" w:rsidRPr="00A40D3A" w:rsidRDefault="00117577" w:rsidP="0049192A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Offsite transport</w:t>
            </w:r>
          </w:p>
          <w:p w14:paraId="3F0FB6BF" w14:textId="77777777" w:rsidR="0049192A" w:rsidRPr="00A40D3A" w:rsidRDefault="0049192A" w:rsidP="0049192A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Transportmittel/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Means of transport</w:t>
            </w:r>
          </w:p>
          <w:p w14:paraId="58E2950D" w14:textId="77777777" w:rsidR="0049192A" w:rsidRPr="00A40D3A" w:rsidRDefault="0049192A" w:rsidP="0049192A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Ladungssicherung/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Load securing</w:t>
            </w:r>
          </w:p>
          <w:p w14:paraId="077D017F" w14:textId="77777777" w:rsidR="0049192A" w:rsidRPr="00A40D3A" w:rsidRDefault="0049192A" w:rsidP="0049192A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Verladerichtlinien/ </w:t>
            </w: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Loading guidelines</w:t>
            </w:r>
          </w:p>
          <w:p w14:paraId="61AF1C95" w14:textId="77777777" w:rsidR="0049192A" w:rsidRPr="00A40D3A" w:rsidRDefault="0049192A" w:rsidP="0049192A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15E869DB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031B55A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E06F969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C9B286E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76AE464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AC8C7C3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63A4725B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6C40A31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9C7BA51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E4377F7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D5DFD99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9D69945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78C2B8DD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13AFD74" w14:textId="77777777" w:rsidR="004A26D9" w:rsidRPr="00A40D3A" w:rsidRDefault="004A26D9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F1A3F0E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CF1D5DA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4A5D6E7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9321310" w14:textId="77777777" w:rsidR="0049192A" w:rsidRPr="00A40D3A" w:rsidRDefault="0049192A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124107" w14:textId="77777777" w:rsidR="0049192A" w:rsidRDefault="0049192A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5578D0" w14:textId="77777777" w:rsidR="006834BF" w:rsidRDefault="006834BF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E08CA83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024DBC51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B3E0FCB" w14:textId="77777777" w:rsidR="006834BF" w:rsidRDefault="006834BF" w:rsidP="0049192A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16F0CA93" w14:textId="77777777" w:rsidR="006834BF" w:rsidRPr="00A40D3A" w:rsidRDefault="006834BF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49192A" w:rsidRPr="00A40D3A" w14:paraId="283739A2" w14:textId="77777777" w:rsidTr="006F0390">
        <w:trPr>
          <w:trHeight w:val="45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F6B5" w14:textId="77777777" w:rsidR="0049192A" w:rsidRPr="00A40D3A" w:rsidRDefault="0049192A" w:rsidP="0049192A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33A0" w14:textId="77777777" w:rsidR="0049192A" w:rsidRPr="00A40D3A" w:rsidRDefault="0049192A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E2D71F7" w14:textId="77777777" w:rsidR="0049192A" w:rsidRPr="00A40D3A" w:rsidRDefault="0049192A" w:rsidP="0049192A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079FFB3" w14:textId="77777777" w:rsidR="0049192A" w:rsidRPr="00A40D3A" w:rsidRDefault="0049192A" w:rsidP="0049192A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353503E" w14:textId="77777777" w:rsidR="0049192A" w:rsidRPr="00A40D3A" w:rsidRDefault="0049192A" w:rsidP="0049192A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A28AC" w14:textId="77777777" w:rsidR="0049192A" w:rsidRPr="00A40D3A" w:rsidRDefault="0049192A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69AACBF3" w14:textId="77777777" w:rsidR="00643F8B" w:rsidRPr="00A40D3A" w:rsidRDefault="00643F8B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0127B2" w:rsidRPr="00A40D3A" w14:paraId="5C90C0A2" w14:textId="77777777" w:rsidTr="0049192A">
        <w:trPr>
          <w:trHeight w:val="622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85F09C9" w14:textId="77777777" w:rsidR="000127B2" w:rsidRPr="00A40D3A" w:rsidRDefault="00CC1708" w:rsidP="000127B2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1073C0F" w14:textId="77777777" w:rsidR="000127B2" w:rsidRPr="00635912" w:rsidRDefault="000127B2" w:rsidP="000127B2">
            <w:pPr>
              <w:rPr>
                <w:rFonts w:ascii="DB Office" w:hAnsi="DB Office"/>
                <w:b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Lagerung der fertigen Produkte/</w:t>
            </w:r>
          </w:p>
          <w:p w14:paraId="1D97F5B3" w14:textId="77777777" w:rsidR="000127B2" w:rsidRPr="00635912" w:rsidRDefault="00117577" w:rsidP="000127B2">
            <w:pPr>
              <w:rPr>
                <w:rFonts w:ascii="DB Office" w:hAnsi="DB Office"/>
                <w:b/>
                <w:i/>
                <w:i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</w:rPr>
              <w:t>Storage of finished products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9B99D3B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10D1CC09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5B8D2273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506F83EC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124CF05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26EE4C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0127B2" w:rsidRPr="00A40D3A" w14:paraId="1AFFB305" w14:textId="77777777" w:rsidTr="006834B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AFDB0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25EC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Im Freien/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Outside</w:t>
            </w:r>
          </w:p>
          <w:p w14:paraId="4172B889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in der Halle/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In the shed</w:t>
            </w:r>
          </w:p>
          <w:p w14:paraId="691E2587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Sicherung/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Securing</w:t>
            </w:r>
          </w:p>
          <w:p w14:paraId="44928A01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Beschaffenheit/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Condition</w:t>
            </w:r>
          </w:p>
          <w:p w14:paraId="44C519A9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Stapelhöhe/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Stacking height</w:t>
            </w:r>
          </w:p>
          <w:p w14:paraId="5876454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Stapelhölzer o.ä./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Wood for stacking or similar</w:t>
            </w:r>
          </w:p>
          <w:p w14:paraId="4C4DA42A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Kapazität/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Capacity</w:t>
            </w:r>
          </w:p>
          <w:p w14:paraId="599FCF8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2E83F1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2C903D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A40DB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4AF067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996E94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D7F320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3AF71C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CAD292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107DA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5B2651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7DDC86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25DDA1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5850A9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BF4E37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CC7B33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433DE9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4EE050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A4347F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22C9C9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47FCF7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64762E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BA8F6E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C147D5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9195DD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0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316514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7209DD3D" w14:textId="77777777" w:rsidTr="006834B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78F1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A33E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First in/First out/ </w:t>
            </w:r>
          </w:p>
          <w:p w14:paraId="105A7EBB" w14:textId="77777777" w:rsidR="00117577" w:rsidRPr="00A40D3A" w:rsidRDefault="00117577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First in/First out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ABC937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F730E2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BF2F62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DA76BB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0FB9CBA0" w14:textId="77777777" w:rsidTr="006834B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704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758F" w14:textId="77777777" w:rsidR="000127B2" w:rsidRPr="00635912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Kennzeichnung im Lager/ </w:t>
            </w:r>
          </w:p>
          <w:p w14:paraId="480BF572" w14:textId="77777777" w:rsidR="00DD7625" w:rsidRPr="00635912" w:rsidRDefault="00DD7625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Marking in warehouse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DD3F20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6F9BC2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5B51A4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E39BD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70BC92A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62E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524C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Sperrlager/ </w:t>
            </w:r>
          </w:p>
          <w:p w14:paraId="766F27E4" w14:textId="77777777" w:rsidR="00DD7625" w:rsidRPr="00A40D3A" w:rsidRDefault="00DD7625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Quarantine store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15A407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E6767E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009C08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2B594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D777390" w14:textId="77777777" w:rsidTr="006F0390">
        <w:trPr>
          <w:trHeight w:val="498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1A6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E5DD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DF814F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149451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2EC326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56C2AF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4A9939CC" w14:textId="77777777" w:rsidR="000E6A81" w:rsidRPr="00A40D3A" w:rsidRDefault="000E6A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"/>
        <w:gridCol w:w="3118"/>
        <w:gridCol w:w="709"/>
        <w:gridCol w:w="1134"/>
        <w:gridCol w:w="425"/>
        <w:gridCol w:w="425"/>
        <w:gridCol w:w="425"/>
        <w:gridCol w:w="3261"/>
      </w:tblGrid>
      <w:tr w:rsidR="000127B2" w:rsidRPr="00A40D3A" w14:paraId="2240E83F" w14:textId="77777777" w:rsidTr="0049192A">
        <w:trPr>
          <w:trHeight w:val="624"/>
        </w:trPr>
        <w:tc>
          <w:tcPr>
            <w:tcW w:w="4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34B22D2" w14:textId="77777777" w:rsidR="000127B2" w:rsidRPr="00A40D3A" w:rsidRDefault="000127B2" w:rsidP="000127B2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bookmarkStart w:id="27" w:name="_Hlk34812131"/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>11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483B8B8" w14:textId="77777777" w:rsidR="00487FD8" w:rsidRPr="00635912" w:rsidRDefault="000127B2" w:rsidP="000127B2">
            <w:pPr>
              <w:rPr>
                <w:rFonts w:ascii="DB Office" w:hAnsi="DB Office"/>
                <w:b/>
                <w:b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>Zerstörungsfreie Prüfungen/</w:t>
            </w:r>
          </w:p>
          <w:p w14:paraId="6C522A02" w14:textId="77777777" w:rsidR="000127B2" w:rsidRPr="00635912" w:rsidRDefault="00DD7625" w:rsidP="000127B2">
            <w:pPr>
              <w:rPr>
                <w:rFonts w:ascii="DB Office" w:hAnsi="DB Office"/>
                <w:i/>
                <w:i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</w:rPr>
              <w:t>Non-destructive testing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7226D4A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6EC76C59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3948292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23621F24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651648D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8B18BC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bookmarkEnd w:id="27"/>
      <w:tr w:rsidR="00123DC2" w:rsidRPr="00A40D3A" w14:paraId="62CEC563" w14:textId="77777777" w:rsidTr="008A2395">
        <w:trPr>
          <w:trHeight w:val="3557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1A8DC8" w14:textId="77777777" w:rsidR="00123DC2" w:rsidRPr="00A40D3A" w:rsidRDefault="00123DC2" w:rsidP="000127B2">
            <w:pPr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BE03C8" w14:textId="77777777" w:rsidR="00123DC2" w:rsidRPr="00123DC2" w:rsidRDefault="00123DC2" w:rsidP="00BD7414">
            <w:pPr>
              <w:tabs>
                <w:tab w:val="right" w:pos="3655"/>
              </w:tabs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123DC2">
              <w:rPr>
                <w:rFonts w:ascii="DB Office" w:hAnsi="DB Office"/>
                <w:snapToGrid w:val="0"/>
                <w:sz w:val="22"/>
                <w:szCs w:val="22"/>
              </w:rPr>
              <w:t xml:space="preserve">Prüfverfahren                  Stufe/ </w:t>
            </w:r>
          </w:p>
          <w:p w14:paraId="1CA3C622" w14:textId="77777777" w:rsidR="00123DC2" w:rsidRPr="00123DC2" w:rsidRDefault="00123DC2" w:rsidP="00BD7414">
            <w:pPr>
              <w:tabs>
                <w:tab w:val="right" w:pos="3655"/>
              </w:tabs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123DC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Test procedure                Stage</w:t>
            </w:r>
          </w:p>
          <w:p w14:paraId="51F4BBD9" w14:textId="77777777" w:rsidR="00123DC2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 w:cs="Arial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 w:cs="Arial"/>
                <w:sz w:val="22"/>
                <w:szCs w:val="22"/>
              </w:rPr>
              <w:t xml:space="preserve"> Durchstrahlungsprüfung/</w:t>
            </w:r>
          </w:p>
          <w:p w14:paraId="34D76832" w14:textId="77777777" w:rsidR="00123DC2" w:rsidRPr="00850E69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>
              <w:rPr>
                <w:rFonts w:ascii="DB Office" w:hAnsi="DB Office" w:cs="Arial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 w:cs="Arial"/>
                <w:sz w:val="22"/>
                <w:szCs w:val="22"/>
              </w:rPr>
              <w:t xml:space="preserve"> </w:t>
            </w:r>
            <w:r>
              <w:rPr>
                <w:rFonts w:ascii="DB Office" w:hAnsi="DB Office" w:cs="Arial"/>
                <w:sz w:val="22"/>
                <w:szCs w:val="22"/>
              </w:rPr>
              <w:t xml:space="preserve">   </w:t>
            </w:r>
            <w:r w:rsidRPr="00850E69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>Radiographic testing (RT)</w:t>
            </w:r>
            <w:r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>,</w:t>
            </w:r>
          </w:p>
          <w:p w14:paraId="46C52360" w14:textId="77777777" w:rsidR="00123DC2" w:rsidRPr="00850E69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69">
              <w:rPr>
                <w:rFonts w:ascii="DB Office" w:hAnsi="DB Office" w:cs="Arial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850E69">
              <w:rPr>
                <w:rFonts w:ascii="DB Office" w:hAnsi="DB Office" w:cs="Arial"/>
                <w:sz w:val="22"/>
                <w:szCs w:val="22"/>
              </w:rPr>
              <w:t xml:space="preserve"> Ultraschallprüfung/ </w:t>
            </w:r>
          </w:p>
          <w:p w14:paraId="13EAF238" w14:textId="77777777" w:rsidR="00123DC2" w:rsidRPr="00EC1507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 w:rsidRPr="000D1626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 xml:space="preserve">     </w:t>
            </w:r>
            <w:r w:rsidRPr="00EC1507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>Ultrasonic testing (UT),</w:t>
            </w:r>
          </w:p>
          <w:p w14:paraId="375B07BD" w14:textId="77777777" w:rsidR="00123DC2" w:rsidRPr="00EC1507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507">
              <w:rPr>
                <w:rFonts w:ascii="DB Office" w:hAnsi="DB Office" w:cs="Arial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EC1507">
              <w:rPr>
                <w:rFonts w:ascii="DB Office" w:hAnsi="DB Office" w:cs="Arial"/>
                <w:sz w:val="22"/>
                <w:szCs w:val="22"/>
              </w:rPr>
              <w:t xml:space="preserve"> Magnetpulverprüfung/</w:t>
            </w:r>
          </w:p>
          <w:p w14:paraId="3A44BCBF" w14:textId="77777777" w:rsidR="00123DC2" w:rsidRPr="00EC1507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 w:rsidRPr="00EC1507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 xml:space="preserve"> Magnetic particle testing (MT),</w:t>
            </w:r>
          </w:p>
          <w:p w14:paraId="7A09B21E" w14:textId="77777777" w:rsidR="00123DC2" w:rsidRPr="00EC1507" w:rsidRDefault="00123DC2" w:rsidP="00850E69">
            <w:pPr>
              <w:rPr>
                <w:rFonts w:ascii="DB Office" w:hAnsi="DB Office" w:cs="Arial"/>
                <w:sz w:val="22"/>
                <w:szCs w:val="22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507">
              <w:rPr>
                <w:rFonts w:ascii="DB Office" w:hAnsi="DB Office" w:cs="Arial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EC1507">
              <w:rPr>
                <w:rFonts w:ascii="DB Office" w:hAnsi="DB Office" w:cs="Arial"/>
                <w:sz w:val="22"/>
                <w:szCs w:val="22"/>
              </w:rPr>
              <w:t xml:space="preserve"> Wirbelstromprüfung/</w:t>
            </w:r>
          </w:p>
          <w:p w14:paraId="610314B8" w14:textId="77777777" w:rsidR="00123DC2" w:rsidRPr="00850E69" w:rsidRDefault="00123DC2" w:rsidP="00850E69">
            <w:pPr>
              <w:rPr>
                <w:rFonts w:ascii="DB Office" w:hAnsi="DB Office" w:cs="Arial"/>
                <w:sz w:val="22"/>
                <w:szCs w:val="22"/>
              </w:rPr>
            </w:pPr>
            <w:r w:rsidRPr="00850E69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 xml:space="preserve">     Eddi current testing (E</w:t>
            </w:r>
            <w:r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>T),</w:t>
            </w:r>
          </w:p>
          <w:p w14:paraId="4E3EBF5E" w14:textId="77777777" w:rsidR="00123DC2" w:rsidRPr="00850E69" w:rsidRDefault="00123DC2" w:rsidP="00BD7414">
            <w:pPr>
              <w:rPr>
                <w:rFonts w:ascii="DB Office" w:hAnsi="DB Office" w:cs="Arial"/>
                <w:sz w:val="22"/>
                <w:szCs w:val="22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0E69">
              <w:rPr>
                <w:rFonts w:ascii="DB Office" w:hAnsi="DB Office" w:cs="Arial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850E69">
              <w:rPr>
                <w:rFonts w:ascii="DB Office" w:hAnsi="DB Office" w:cs="Arial"/>
                <w:sz w:val="22"/>
                <w:szCs w:val="22"/>
              </w:rPr>
              <w:t xml:space="preserve"> Farbeindringprüfung/</w:t>
            </w:r>
          </w:p>
          <w:p w14:paraId="584061E6" w14:textId="77777777" w:rsidR="00123DC2" w:rsidRPr="00A40D3A" w:rsidRDefault="00123DC2" w:rsidP="00BD7414">
            <w:pPr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EC1507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</w:rPr>
              <w:t xml:space="preserve">     </w:t>
            </w:r>
            <w:r w:rsidRPr="00A40D3A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  <w:lang w:val="en-GB"/>
              </w:rPr>
              <w:t xml:space="preserve">Dye penetrant </w:t>
            </w:r>
            <w:r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  <w:lang w:val="en-GB"/>
              </w:rPr>
              <w:t>testing (PT),</w:t>
            </w:r>
          </w:p>
          <w:p w14:paraId="38F88BD9" w14:textId="77777777" w:rsidR="00123DC2" w:rsidRDefault="00123DC2" w:rsidP="00BD7414">
            <w:pPr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Sichtprüfung/</w:t>
            </w:r>
          </w:p>
          <w:p w14:paraId="3219CEC3" w14:textId="77777777" w:rsidR="00123DC2" w:rsidRPr="00A40D3A" w:rsidRDefault="00123DC2" w:rsidP="00BD741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  <w:lang w:val="en-GB"/>
              </w:rPr>
              <w:t xml:space="preserve">     </w:t>
            </w:r>
            <w:r w:rsidRPr="00A40D3A"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  <w:lang w:val="en-GB"/>
              </w:rPr>
              <w:t xml:space="preserve">Visual </w:t>
            </w:r>
            <w:r>
              <w:rPr>
                <w:rFonts w:ascii="DB Office" w:hAnsi="DB Office" w:cs="Arial"/>
                <w:i/>
                <w:iCs/>
                <w:color w:val="0000FF"/>
                <w:sz w:val="22"/>
                <w:szCs w:val="22"/>
                <w:lang w:val="en-GB"/>
              </w:rPr>
              <w:t>testing (VT)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1DDAE5" w14:textId="77777777" w:rsidR="00123DC2" w:rsidRDefault="006834BF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e</w:t>
            </w:r>
            <w:r w:rsidR="00123DC2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xt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/int</w:t>
            </w:r>
          </w:p>
          <w:p w14:paraId="4B6344AE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A4E979C" w14:textId="77777777" w:rsidR="006834BF" w:rsidRPr="00A40D3A" w:rsidRDefault="00123DC2" w:rsidP="006834B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6834B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1B11B0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D827ADB" w14:textId="77777777" w:rsidR="006834BF" w:rsidRPr="00A40D3A" w:rsidRDefault="00123DC2" w:rsidP="006834B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6834B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1B00F62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A4AE4AF" w14:textId="77777777" w:rsidR="006834BF" w:rsidRPr="00A40D3A" w:rsidRDefault="00123DC2" w:rsidP="006834B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6834B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63415B9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7320F55" w14:textId="77777777" w:rsidR="006834BF" w:rsidRPr="00A40D3A" w:rsidRDefault="00123DC2" w:rsidP="006834B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6834B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830167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AD997DF" w14:textId="77777777" w:rsidR="006834BF" w:rsidRPr="00A40D3A" w:rsidRDefault="00123DC2" w:rsidP="006834B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6834B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8A41C7B" w14:textId="77777777" w:rsidR="00123DC2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AE565AF" w14:textId="77777777" w:rsidR="006834BF" w:rsidRPr="00A40D3A" w:rsidRDefault="00123DC2" w:rsidP="006834BF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6834B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/</w: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6834BF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D7AE3F6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8811BB" w14:textId="77777777" w:rsidR="00123DC2" w:rsidRDefault="00123DC2" w:rsidP="00BD741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123DC2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 1    2    3</w:t>
            </w:r>
          </w:p>
          <w:p w14:paraId="251D2A12" w14:textId="77777777" w:rsidR="00123DC2" w:rsidRPr="00123DC2" w:rsidRDefault="00123DC2" w:rsidP="00BD7414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AE3C708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</w:p>
          <w:p w14:paraId="3F577D96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</w:p>
          <w:p w14:paraId="1A79AAC0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</w:p>
          <w:p w14:paraId="489857A0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</w:p>
          <w:p w14:paraId="176660BB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</w:p>
          <w:p w14:paraId="4D99A3F9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</w:p>
          <w:p w14:paraId="1A347096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</w:p>
          <w:p w14:paraId="68CFD7E6" w14:textId="77777777" w:rsidR="00123DC2" w:rsidRPr="00A40D3A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</w:p>
          <w:p w14:paraId="089A6F3F" w14:textId="77777777" w:rsidR="00123DC2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</w:p>
          <w:p w14:paraId="27AA6B73" w14:textId="77777777" w:rsidR="00123DC2" w:rsidRDefault="00123DC2" w:rsidP="006A7579">
            <w:pPr>
              <w:jc w:val="center"/>
              <w:rPr>
                <w:rFonts w:ascii="DB Office" w:hAnsi="DB Office" w:cs="Arial"/>
                <w:sz w:val="22"/>
                <w:szCs w:val="22"/>
                <w:lang w:val="en-GB"/>
              </w:rPr>
            </w:pPr>
          </w:p>
          <w:p w14:paraId="4FE8F105" w14:textId="77777777" w:rsidR="00123DC2" w:rsidRPr="00123DC2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t xml:space="preserve">  </w: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 w:cs="Arial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92D050"/>
          </w:tcPr>
          <w:p w14:paraId="36732947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B03682C" w14:textId="77777777" w:rsidR="00123DC2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CC068F4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C8733FB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9E1E7C5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A854443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598940F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974D57F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22F3F00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990E959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754C908" w14:textId="77777777" w:rsidR="00123DC2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AB11F9C" w14:textId="77777777" w:rsidR="00123DC2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8166622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00"/>
          </w:tcPr>
          <w:p w14:paraId="4E59049C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812C1D8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2A347E6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D0A0086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3C2D079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3C489DA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5E92625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C692AE3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99F314F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B33A4CE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746250A" w14:textId="77777777" w:rsidR="00123DC2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907BEEF" w14:textId="77777777" w:rsidR="00123DC2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934A98B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0000"/>
          </w:tcPr>
          <w:p w14:paraId="045927B8" w14:textId="77777777" w:rsidR="00123DC2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B5578BC" w14:textId="77777777" w:rsidR="00123DC2" w:rsidRPr="00A40D3A" w:rsidRDefault="00123DC2" w:rsidP="004A26D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905BBA8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BFD0381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47C6626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3678411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54245DC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A7EDFE9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060E96E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0E7D722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93519B5" w14:textId="77777777" w:rsidR="00123DC2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527ECE1" w14:textId="77777777" w:rsidR="00123DC2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7B72917" w14:textId="77777777" w:rsidR="00123DC2" w:rsidRPr="00A40D3A" w:rsidRDefault="00123DC2" w:rsidP="006A7579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8B0176C" w14:textId="77777777" w:rsidR="00123DC2" w:rsidRDefault="00123DC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67F4953" w14:textId="77777777" w:rsidR="006834BF" w:rsidRDefault="006834B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C2CCCBE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DB77BD3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33162F96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752C508D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401B20DE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6BC8B0FF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0D3B2A5D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31D4F1DA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514EF749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  <w:p w14:paraId="5D71831C" w14:textId="77777777" w:rsidR="006834BF" w:rsidRDefault="006834BF" w:rsidP="000127B2">
            <w:pPr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pPr>
          </w:p>
          <w:p w14:paraId="66BFAFF9" w14:textId="77777777" w:rsidR="006834BF" w:rsidRPr="00A40D3A" w:rsidRDefault="006834B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instrText xml:space="preserve"> FORMTEXT </w:instrTex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separate"/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t>     </w:t>
            </w:r>
            <w:r w:rsidRPr="00CE57F5">
              <w:rPr>
                <w:rFonts w:ascii="DB Office" w:hAnsi="DB Office"/>
                <w:snapToGrid w:val="0"/>
                <w:color w:val="00000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43558B" w14:paraId="210E555A" w14:textId="77777777" w:rsidTr="000127B2">
        <w:trPr>
          <w:trHeight w:val="26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75051" w14:textId="77777777" w:rsidR="000127B2" w:rsidRPr="00A40D3A" w:rsidRDefault="000127B2" w:rsidP="000127B2">
            <w:pPr>
              <w:tabs>
                <w:tab w:val="left" w:pos="1980"/>
                <w:tab w:val="left" w:pos="2880"/>
                <w:tab w:val="left" w:pos="3240"/>
                <w:tab w:val="left" w:pos="3600"/>
                <w:tab w:val="left" w:pos="5040"/>
                <w:tab w:val="left" w:pos="7020"/>
              </w:tabs>
              <w:rPr>
                <w:rFonts w:ascii="DB Office" w:hAnsi="DB Office" w:cs="Arial"/>
                <w:bCs/>
                <w:sz w:val="20"/>
                <w:szCs w:val="24"/>
                <w:lang w:val="en-GB"/>
              </w:rPr>
            </w:pPr>
          </w:p>
        </w:tc>
        <w:tc>
          <w:tcPr>
            <w:tcW w:w="949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50F5BD" w14:textId="77777777" w:rsidR="000127B2" w:rsidRPr="00635912" w:rsidRDefault="000127B2" w:rsidP="000127B2">
            <w:pPr>
              <w:tabs>
                <w:tab w:val="left" w:pos="1980"/>
                <w:tab w:val="left" w:pos="2880"/>
                <w:tab w:val="left" w:pos="3240"/>
                <w:tab w:val="left" w:pos="3600"/>
                <w:tab w:val="left" w:pos="5040"/>
                <w:tab w:val="left" w:pos="7020"/>
              </w:tabs>
              <w:rPr>
                <w:rFonts w:ascii="DB Office" w:hAnsi="DB Office" w:cs="Arial"/>
                <w:bCs/>
                <w:sz w:val="20"/>
                <w:szCs w:val="24"/>
              </w:rPr>
            </w:pPr>
            <w:r w:rsidRPr="00635912">
              <w:rPr>
                <w:rFonts w:ascii="DB Office" w:hAnsi="DB Office" w:cs="Arial"/>
                <w:sz w:val="20"/>
                <w:szCs w:val="24"/>
              </w:rPr>
              <w:t xml:space="preserve">Stufe 1 (Prüfungen unter Aufsicht); Stufe 2 (zusätzlich selbständige Prüfung und Ergebnisse </w:t>
            </w:r>
            <w:proofErr w:type="gramStart"/>
            <w:r w:rsidRPr="00635912">
              <w:rPr>
                <w:rFonts w:ascii="DB Office" w:hAnsi="DB Office" w:cs="Arial"/>
                <w:sz w:val="20"/>
                <w:szCs w:val="24"/>
              </w:rPr>
              <w:t>bewerten)/</w:t>
            </w:r>
            <w:proofErr w:type="gramEnd"/>
            <w:r w:rsidRPr="00635912">
              <w:rPr>
                <w:rFonts w:ascii="DB Office" w:hAnsi="DB Office" w:cs="Arial"/>
                <w:sz w:val="20"/>
                <w:szCs w:val="24"/>
              </w:rPr>
              <w:t xml:space="preserve"> </w:t>
            </w:r>
          </w:p>
          <w:p w14:paraId="41F023FC" w14:textId="77777777" w:rsidR="00651B79" w:rsidRPr="00A40D3A" w:rsidRDefault="00651B79" w:rsidP="000127B2">
            <w:pPr>
              <w:tabs>
                <w:tab w:val="left" w:pos="1980"/>
                <w:tab w:val="left" w:pos="2880"/>
                <w:tab w:val="left" w:pos="3240"/>
                <w:tab w:val="left" w:pos="3600"/>
                <w:tab w:val="left" w:pos="5040"/>
                <w:tab w:val="left" w:pos="7020"/>
              </w:tabs>
              <w:rPr>
                <w:rFonts w:ascii="DB Office" w:hAnsi="DB Office" w:cs="Arial"/>
                <w:bCs/>
                <w:i/>
                <w:iCs/>
                <w:color w:val="0000FF"/>
                <w:sz w:val="20"/>
                <w:szCs w:val="24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color w:val="0000FF"/>
                <w:sz w:val="20"/>
                <w:szCs w:val="24"/>
                <w:lang w:val="en-GB"/>
              </w:rPr>
              <w:t>Stage 1 (Tests under supervision); Stage 2 (also assess independent test and results)</w:t>
            </w:r>
          </w:p>
          <w:p w14:paraId="34A14999" w14:textId="77777777" w:rsidR="000127B2" w:rsidRPr="00635912" w:rsidRDefault="000127B2" w:rsidP="000127B2">
            <w:pPr>
              <w:tabs>
                <w:tab w:val="left" w:pos="1980"/>
                <w:tab w:val="left" w:pos="2880"/>
                <w:tab w:val="left" w:pos="3240"/>
                <w:tab w:val="left" w:pos="3600"/>
                <w:tab w:val="left" w:pos="5040"/>
                <w:tab w:val="left" w:pos="7020"/>
              </w:tabs>
              <w:rPr>
                <w:rFonts w:ascii="DB Office" w:hAnsi="DB Office" w:cs="Arial"/>
                <w:bCs/>
                <w:sz w:val="20"/>
                <w:szCs w:val="24"/>
              </w:rPr>
            </w:pPr>
            <w:r w:rsidRPr="00635912">
              <w:rPr>
                <w:rFonts w:ascii="DB Office" w:hAnsi="DB Office" w:cs="Arial"/>
                <w:sz w:val="20"/>
                <w:szCs w:val="24"/>
              </w:rPr>
              <w:t xml:space="preserve">Stufe 3 (Kenntnisse in allen ZfP-Verfahren, Auswahl des richtigen Prüfverfahrens, Übernahme der Verantwortung für die </w:t>
            </w:r>
            <w:proofErr w:type="gramStart"/>
            <w:r w:rsidRPr="00635912">
              <w:rPr>
                <w:rFonts w:ascii="DB Office" w:hAnsi="DB Office" w:cs="Arial"/>
                <w:sz w:val="20"/>
                <w:szCs w:val="24"/>
              </w:rPr>
              <w:t>Prüfarbeiten)/</w:t>
            </w:r>
            <w:proofErr w:type="gramEnd"/>
            <w:r w:rsidRPr="00635912">
              <w:rPr>
                <w:rFonts w:ascii="DB Office" w:hAnsi="DB Office" w:cs="Arial"/>
                <w:sz w:val="20"/>
                <w:szCs w:val="24"/>
              </w:rPr>
              <w:t xml:space="preserve"> </w:t>
            </w:r>
          </w:p>
          <w:p w14:paraId="2A913E43" w14:textId="77777777" w:rsidR="00651B79" w:rsidRPr="00A40D3A" w:rsidRDefault="00651B79" w:rsidP="000127B2">
            <w:pPr>
              <w:tabs>
                <w:tab w:val="left" w:pos="1980"/>
                <w:tab w:val="left" w:pos="2880"/>
                <w:tab w:val="left" w:pos="3240"/>
                <w:tab w:val="left" w:pos="3600"/>
                <w:tab w:val="left" w:pos="5040"/>
                <w:tab w:val="left" w:pos="7020"/>
              </w:tabs>
              <w:rPr>
                <w:rFonts w:ascii="DB Office" w:hAnsi="DB Office" w:cs="Arial"/>
                <w:bCs/>
                <w:i/>
                <w:iCs/>
                <w:sz w:val="20"/>
                <w:szCs w:val="24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color w:val="0000FF"/>
                <w:sz w:val="20"/>
                <w:szCs w:val="24"/>
                <w:lang w:val="en-GB"/>
              </w:rPr>
              <w:t>Stage 3 (Knowledge of all NDT processes, selection of the right test procedure, assumption of responsibility for testing)</w:t>
            </w:r>
          </w:p>
        </w:tc>
      </w:tr>
      <w:bookmarkStart w:id="28" w:name="_Hlk34811721"/>
      <w:tr w:rsidR="000127B2" w:rsidRPr="00A40D3A" w14:paraId="68CECF8E" w14:textId="77777777" w:rsidTr="000127B2">
        <w:trPr>
          <w:trHeight w:val="26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1C5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E363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Schulungen für Mitarbeiter mit Prüfaufgaben/ </w:t>
            </w:r>
          </w:p>
          <w:p w14:paraId="55742621" w14:textId="77777777" w:rsidR="00E0605C" w:rsidRPr="00A40D3A" w:rsidRDefault="00E0605C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Training for employees with test tasks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3E79FA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7E5619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5DE1BC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DD4C8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29" w:name="_Hlk34811810"/>
      <w:tr w:rsidR="000127B2" w:rsidRPr="00A40D3A" w14:paraId="2F4A9D58" w14:textId="77777777" w:rsidTr="000127B2">
        <w:trPr>
          <w:trHeight w:val="26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710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B9DD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Schulungsplan/ </w:t>
            </w:r>
          </w:p>
          <w:p w14:paraId="2F7551B1" w14:textId="77777777" w:rsidR="00E0605C" w:rsidRPr="00A40D3A" w:rsidRDefault="00E0605C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Training plan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2CBB74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C42558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7D76A1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0CE218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5D23547" w14:textId="77777777" w:rsidTr="000127B2">
        <w:trPr>
          <w:trHeight w:val="26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FEA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23A9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Prüfanweisungen/ </w:t>
            </w:r>
          </w:p>
          <w:p w14:paraId="7114DFCF" w14:textId="77777777" w:rsidR="00E0605C" w:rsidRPr="00A40D3A" w:rsidRDefault="00E0605C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 instructions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8DB0B1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645A48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8C4F4A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B8EC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29"/>
      <w:tr w:rsidR="000127B2" w:rsidRPr="00A40D3A" w14:paraId="23D0E9D7" w14:textId="77777777" w:rsidTr="000127B2">
        <w:trPr>
          <w:trHeight w:val="26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A05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D2C5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Nachweise/ </w:t>
            </w:r>
          </w:p>
          <w:p w14:paraId="2748B83E" w14:textId="77777777" w:rsidR="00E0605C" w:rsidRPr="00A40D3A" w:rsidRDefault="00E0605C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Documented evidence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BD0F2D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A013DE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CAFD2C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3607AB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28"/>
      <w:tr w:rsidR="000127B2" w:rsidRPr="00A40D3A" w14:paraId="55D449B7" w14:textId="77777777" w:rsidTr="000127B2">
        <w:trPr>
          <w:trHeight w:val="262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91D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3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539A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ZfP-Prüfstelle (Industriesektor Eisenbahn)</w:t>
            </w:r>
          </w:p>
          <w:p w14:paraId="49FB1B01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18"/>
                <w:szCs w:val="18"/>
              </w:rPr>
            </w:pPr>
            <w:r w:rsidRPr="00635912">
              <w:rPr>
                <w:rFonts w:ascii="DB Office" w:hAnsi="DB Office"/>
                <w:snapToGrid w:val="0"/>
                <w:sz w:val="18"/>
                <w:szCs w:val="18"/>
              </w:rPr>
              <w:t xml:space="preserve">DB-Ril 826.3050/ </w:t>
            </w:r>
          </w:p>
          <w:p w14:paraId="4147C9F5" w14:textId="77777777" w:rsidR="00E0605C" w:rsidRPr="00A40D3A" w:rsidRDefault="00E0605C" w:rsidP="00E0605C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NDT Testing Centre (industry sector railway)</w:t>
            </w:r>
          </w:p>
          <w:p w14:paraId="7A1B989D" w14:textId="77777777" w:rsidR="00E0605C" w:rsidRPr="00A40D3A" w:rsidRDefault="00E0605C" w:rsidP="00E0605C">
            <w:pPr>
              <w:rPr>
                <w:rFonts w:ascii="DB Office" w:hAnsi="DB Office"/>
                <w:snapToGrid w:val="0"/>
                <w:sz w:val="18"/>
                <w:szCs w:val="18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18"/>
                <w:szCs w:val="18"/>
                <w:lang w:val="en-GB"/>
              </w:rPr>
              <w:t>DB Guideline 826.3050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FBAAC5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772F98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0DA603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A91696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79387B38" w14:textId="77777777" w:rsidTr="006F0390">
        <w:trPr>
          <w:trHeight w:val="467"/>
        </w:trPr>
        <w:tc>
          <w:tcPr>
            <w:tcW w:w="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C76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6131" w14:textId="77777777" w:rsidR="000127B2" w:rsidRPr="00A40D3A" w:rsidRDefault="000127B2" w:rsidP="000127B2">
            <w:pPr>
              <w:rPr>
                <w:rFonts w:ascii="DB Office" w:hAnsi="DB Office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06C37F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2AAF9A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4388B7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4AD0C9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6DC0923" w14:textId="77777777" w:rsidR="000E6A81" w:rsidRPr="00A40D3A" w:rsidRDefault="000E6A81" w:rsidP="00F8219D">
      <w:pPr>
        <w:tabs>
          <w:tab w:val="left" w:pos="7740"/>
        </w:tabs>
        <w:ind w:right="-186"/>
        <w:rPr>
          <w:rFonts w:ascii="DB Office" w:hAnsi="DB Office"/>
          <w:bCs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0127B2" w:rsidRPr="00A40D3A" w14:paraId="79B3DF7A" w14:textId="77777777" w:rsidTr="00502D96">
        <w:trPr>
          <w:trHeight w:val="69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572582" w14:textId="77777777" w:rsidR="000127B2" w:rsidRPr="00A40D3A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bookmarkStart w:id="30" w:name="_Hlk34812270"/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>12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446C2FF" w14:textId="77777777" w:rsidR="000127B2" w:rsidRPr="00A40D3A" w:rsidRDefault="000127B2" w:rsidP="000127B2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Prüfungen, Labor/</w:t>
            </w:r>
          </w:p>
          <w:p w14:paraId="49B37126" w14:textId="77777777" w:rsidR="000127B2" w:rsidRPr="00A40D3A" w:rsidRDefault="00E0605C" w:rsidP="000127B2">
            <w:pPr>
              <w:rPr>
                <w:rFonts w:ascii="DB Office" w:hAnsi="DB Office"/>
                <w:b/>
                <w:i/>
                <w:i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Tests, laboratory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08A7B5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5B16899E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AA5B74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4831794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42C6992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F9F3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bookmarkStart w:id="31" w:name="_Hlk31638708"/>
      <w:bookmarkEnd w:id="30"/>
      <w:tr w:rsidR="000127B2" w:rsidRPr="00A40D3A" w14:paraId="49A69917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35C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D399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Personal (Zuständigkeit/Qualifikation)/ </w:t>
            </w:r>
          </w:p>
          <w:p w14:paraId="33AF70BF" w14:textId="77777777" w:rsidR="00BE56F6" w:rsidRPr="00A40D3A" w:rsidRDefault="00BE56F6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Human resources (responsibility/qualifications)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C8512E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832CE4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02079F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F4FD4F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62A616D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D59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80E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Prüfablaufpläne, Prüfanweisungen/ </w:t>
            </w:r>
          </w:p>
          <w:p w14:paraId="5F562A14" w14:textId="77777777" w:rsidR="00BE56F6" w:rsidRPr="00A40D3A" w:rsidRDefault="00BE56F6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lastRenderedPageBreak/>
              <w:t>Test sequence plans, test instructions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799222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8BFE05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40DA5C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E4E2F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7C31858A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723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2C67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Prüfdokumentationen/ </w:t>
            </w:r>
          </w:p>
          <w:p w14:paraId="291E3A65" w14:textId="77777777" w:rsidR="00BE56F6" w:rsidRPr="00A40D3A" w:rsidRDefault="00BE56F6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 documentation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7B2F96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816AD8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90CB87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0E6B27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ED20FC4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FF30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983F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Rückverfolgbarkeit/ </w:t>
            </w:r>
          </w:p>
          <w:p w14:paraId="207B917D" w14:textId="77777777" w:rsidR="00BE56F6" w:rsidRPr="00A40D3A" w:rsidRDefault="00BE56F6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Traceability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F8931C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D46FF6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7BFD12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C89A3F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0298CF04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CAD7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5EAB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Sperrung und Freigabe/ </w:t>
            </w:r>
          </w:p>
          <w:p w14:paraId="4A318150" w14:textId="77777777" w:rsidR="00BE56F6" w:rsidRPr="00A40D3A" w:rsidRDefault="00BE56F6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Blocking and release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83AC6E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1EE95B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8F3687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FBCA9E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1D5FAD4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8819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F10A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3.1-Zeugnisse (10 Jahre Aufbewahrung)/ </w:t>
            </w:r>
          </w:p>
          <w:p w14:paraId="7052E1D3" w14:textId="77777777" w:rsidR="00BE56F6" w:rsidRPr="00A40D3A" w:rsidRDefault="00BE56F6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3.1 certificates (10-year safekeeping period)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6AE49A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74C31A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119D76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68FD9A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BB6BB0E" w14:textId="77777777" w:rsidTr="006F0390">
        <w:trPr>
          <w:trHeight w:val="420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507C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8B1A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535270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328304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7D11F1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A25C2B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D240820" w14:textId="77777777" w:rsidTr="0049192A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C32F554" w14:textId="77777777" w:rsidR="000127B2" w:rsidRPr="00A40D3A" w:rsidRDefault="00123DC2" w:rsidP="00123DC2">
            <w:pPr>
              <w:jc w:val="center"/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9FA916D" w14:textId="77777777" w:rsidR="00123DC2" w:rsidRPr="00A40D3A" w:rsidRDefault="00123DC2" w:rsidP="00123DC2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Internes Labor/ </w:t>
            </w:r>
          </w:p>
          <w:p w14:paraId="0CA9CA62" w14:textId="77777777" w:rsidR="000127B2" w:rsidRPr="00123DC2" w:rsidRDefault="00123DC2" w:rsidP="000127B2">
            <w:pPr>
              <w:rPr>
                <w:rFonts w:ascii="DB Office" w:hAnsi="DB Office"/>
                <w:b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In-house laboratory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C5C586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0637A12A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2E88EC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57479635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05A4C3D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BA9F5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</w:tr>
      <w:tr w:rsidR="000127B2" w:rsidRPr="00A40D3A" w14:paraId="4CD2FD4A" w14:textId="77777777" w:rsidTr="00FA6A87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9195" w14:textId="77777777" w:rsidR="000127B2" w:rsidRPr="00A40D3A" w:rsidRDefault="000127B2" w:rsidP="000127B2">
            <w:pPr>
              <w:jc w:val="center"/>
              <w:rPr>
                <w:rFonts w:ascii="DB Office" w:hAnsi="DB Office"/>
                <w:sz w:val="28"/>
                <w:szCs w:val="28"/>
                <w:lang w:val="en-GB"/>
              </w:rPr>
            </w:pP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8CA" w14:textId="77777777" w:rsidR="000127B2" w:rsidRPr="00701257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1257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701257">
              <w:rPr>
                <w:rFonts w:ascii="DB Office" w:hAnsi="DB Office"/>
                <w:sz w:val="22"/>
                <w:szCs w:val="22"/>
              </w:rPr>
              <w:t xml:space="preserve"> Personal/ </w:t>
            </w:r>
            <w:proofErr w:type="gramStart"/>
            <w:r w:rsidRPr="0070125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Human</w:t>
            </w:r>
            <w:proofErr w:type="gramEnd"/>
            <w:r w:rsidRPr="0070125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resources</w:t>
            </w:r>
          </w:p>
          <w:p w14:paraId="55B63A5E" w14:textId="77777777" w:rsidR="000127B2" w:rsidRPr="00701257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1257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701257">
              <w:rPr>
                <w:rFonts w:ascii="DB Office" w:hAnsi="DB Office"/>
                <w:sz w:val="22"/>
                <w:szCs w:val="22"/>
              </w:rPr>
              <w:t xml:space="preserve"> Räumlichkeiten/ </w:t>
            </w:r>
            <w:r w:rsidRPr="00701257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Premises</w:t>
            </w:r>
          </w:p>
          <w:p w14:paraId="4AEA11F2" w14:textId="77777777" w:rsidR="000127B2" w:rsidRPr="00635912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Geräte, Einrichtungen/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Devices, equipment</w:t>
            </w:r>
          </w:p>
          <w:p w14:paraId="10BF5D0A" w14:textId="77777777" w:rsidR="00635912" w:rsidRPr="001A125E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25E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1A125E">
              <w:rPr>
                <w:rFonts w:ascii="DB Office" w:hAnsi="DB Office"/>
                <w:sz w:val="22"/>
                <w:szCs w:val="22"/>
              </w:rPr>
              <w:t xml:space="preserve"> Akkreditierung nach ISO/IEC 17025/ </w:t>
            </w:r>
          </w:p>
          <w:p w14:paraId="1861003B" w14:textId="77777777" w:rsidR="000127B2" w:rsidRDefault="008D531C" w:rsidP="000127B2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  <w:r w:rsidRPr="001A125E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    </w:t>
            </w:r>
            <w:r w:rsidR="000127B2"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Certified to ISO/IEC 17025</w:t>
            </w:r>
          </w:p>
          <w:p w14:paraId="5C52A8BB" w14:textId="77777777" w:rsidR="00123DC2" w:rsidRPr="00A40D3A" w:rsidRDefault="00123DC2" w:rsidP="000127B2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A1FEAD8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581434C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AFFAADB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D4A4AC8" w14:textId="77777777" w:rsidR="000127B2" w:rsidRDefault="000127B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23AF7A" w14:textId="77777777" w:rsidR="00123DC2" w:rsidRDefault="00123DC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20FA678" w14:textId="77777777" w:rsidR="00123DC2" w:rsidRPr="00A40D3A" w:rsidRDefault="00123DC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5D7250EA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596FCA6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C672567" w14:textId="77777777" w:rsidR="00123DC2" w:rsidRDefault="000127B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C12A3A0" w14:textId="77777777" w:rsidR="00123DC2" w:rsidRDefault="00123DC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21C2EB5" w14:textId="77777777" w:rsidR="00123DC2" w:rsidRDefault="00123DC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E3899B7" w14:textId="77777777" w:rsidR="000127B2" w:rsidRPr="00A40D3A" w:rsidRDefault="000127B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C6DD1A7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C10DB25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DB3EE5D" w14:textId="77777777" w:rsidR="00123DC2" w:rsidRDefault="000127B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ACC2A0C" w14:textId="77777777" w:rsidR="00123DC2" w:rsidRDefault="00123DC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575D40B" w14:textId="77777777" w:rsidR="00123DC2" w:rsidRDefault="00123DC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45480FD" w14:textId="77777777" w:rsidR="000127B2" w:rsidRPr="00A40D3A" w:rsidRDefault="000127B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E53F55" w14:textId="77777777" w:rsidR="000127B2" w:rsidRDefault="00A116B5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DBB560C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E11714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43F1289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2B6FB6C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0D8160F" w14:textId="77777777" w:rsidR="003451FF" w:rsidRPr="00A40D3A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A887B5A" w14:textId="77777777" w:rsidTr="0049192A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54BD06E" w14:textId="77777777" w:rsidR="000127B2" w:rsidRPr="00A40D3A" w:rsidRDefault="00123DC2" w:rsidP="00123DC2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887EFEA" w14:textId="77777777" w:rsidR="00123DC2" w:rsidRPr="00A40D3A" w:rsidRDefault="00123DC2" w:rsidP="00123DC2">
            <w:pPr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Sonstige Prüfstellen/externes Labor/ </w:t>
            </w:r>
          </w:p>
          <w:p w14:paraId="720BC9AF" w14:textId="77777777" w:rsidR="000127B2" w:rsidRPr="00123DC2" w:rsidRDefault="00123DC2" w:rsidP="000127B2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Other testing centres/external laboratory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452B12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7D922BF9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ADF8E0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0C318850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3471DEE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42E7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</w:tr>
      <w:tr w:rsidR="000127B2" w:rsidRPr="00A40D3A" w14:paraId="25997D73" w14:textId="77777777" w:rsidTr="00FA6A87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14E4" w14:textId="77777777" w:rsidR="000127B2" w:rsidRPr="00A40D3A" w:rsidRDefault="000127B2" w:rsidP="000127B2">
            <w:pPr>
              <w:jc w:val="center"/>
              <w:rPr>
                <w:rFonts w:ascii="DB Office" w:hAnsi="DB Office"/>
                <w:sz w:val="28"/>
                <w:szCs w:val="28"/>
                <w:lang w:val="en-GB"/>
              </w:rPr>
            </w:pP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6FED" w14:textId="77777777" w:rsidR="000127B2" w:rsidRPr="00635912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Personal/ </w:t>
            </w:r>
            <w:proofErr w:type="gramStart"/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Human</w:t>
            </w:r>
            <w:proofErr w:type="gramEnd"/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resources</w:t>
            </w:r>
          </w:p>
          <w:p w14:paraId="10C1D61B" w14:textId="77777777" w:rsidR="000127B2" w:rsidRPr="00635912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Räumlichkeiten/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Premises</w:t>
            </w:r>
          </w:p>
          <w:p w14:paraId="773F78C9" w14:textId="77777777" w:rsidR="000127B2" w:rsidRPr="00635912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z w:val="22"/>
                <w:szCs w:val="22"/>
              </w:rPr>
              <w:t xml:space="preserve"> Geräte, Einrichtungen/ </w:t>
            </w:r>
            <w:r w:rsidRPr="00635912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Devices, equipment</w:t>
            </w:r>
          </w:p>
          <w:p w14:paraId="5909B2F3" w14:textId="77777777" w:rsidR="00635912" w:rsidRPr="008D531C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31C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8D531C">
              <w:rPr>
                <w:rFonts w:ascii="DB Office" w:hAnsi="DB Office"/>
                <w:sz w:val="22"/>
                <w:szCs w:val="22"/>
              </w:rPr>
              <w:t xml:space="preserve"> Zertifizierung nach ISO 9001/ </w:t>
            </w:r>
          </w:p>
          <w:p w14:paraId="6422FEE6" w14:textId="77777777" w:rsidR="000127B2" w:rsidRPr="008D531C" w:rsidRDefault="008D531C" w:rsidP="000127B2">
            <w:pPr>
              <w:rPr>
                <w:rFonts w:ascii="DB Office" w:hAnsi="DB Office"/>
                <w:sz w:val="22"/>
                <w:szCs w:val="22"/>
              </w:rPr>
            </w:pPr>
            <w:r w:rsidRPr="008D531C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    </w:t>
            </w:r>
            <w:r w:rsidR="000127B2" w:rsidRPr="008D531C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>Certified to ISO 9001</w:t>
            </w:r>
          </w:p>
          <w:p w14:paraId="2D99A99A" w14:textId="77777777" w:rsidR="00635912" w:rsidRPr="008D531C" w:rsidRDefault="000127B2" w:rsidP="000127B2">
            <w:pPr>
              <w:rPr>
                <w:rFonts w:ascii="DB Office" w:hAnsi="DB Office"/>
                <w:sz w:val="22"/>
                <w:szCs w:val="22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31C">
              <w:rPr>
                <w:rFonts w:ascii="DB Office" w:hAnsi="DB Office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8D531C">
              <w:rPr>
                <w:rFonts w:ascii="DB Office" w:hAnsi="DB Office"/>
                <w:sz w:val="22"/>
                <w:szCs w:val="22"/>
              </w:rPr>
              <w:t xml:space="preserve"> Akkreditierung nach ISO/IEC 17025/ </w:t>
            </w:r>
          </w:p>
          <w:p w14:paraId="7B0C4FEF" w14:textId="77777777" w:rsidR="000127B2" w:rsidRPr="00A40D3A" w:rsidRDefault="008D531C" w:rsidP="000127B2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8D531C">
              <w:rPr>
                <w:rFonts w:ascii="DB Office" w:hAnsi="DB Office"/>
                <w:i/>
                <w:iCs/>
                <w:color w:val="0000FF"/>
                <w:sz w:val="22"/>
                <w:szCs w:val="22"/>
              </w:rPr>
              <w:t xml:space="preserve">     </w:t>
            </w:r>
            <w:r w:rsidR="000127B2"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Certified to ISO/IEC 17025</w:t>
            </w:r>
          </w:p>
          <w:p w14:paraId="22637F9C" w14:textId="77777777" w:rsidR="000127B2" w:rsidRPr="00A40D3A" w:rsidRDefault="000127B2" w:rsidP="000127B2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E2339D8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86EF9D3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472CBC7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30046A4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CA2E802" w14:textId="77777777" w:rsidR="00FA6A87" w:rsidRPr="00A40D3A" w:rsidRDefault="00FA6A87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0AB53D1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7BB5085" w14:textId="77777777" w:rsidR="00FA6A87" w:rsidRPr="00A40D3A" w:rsidRDefault="00FA6A87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80CBEC2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0BFED40C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A199358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2367FA5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FCBAD45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3C2D8C1" w14:textId="77777777" w:rsidR="00FA6A87" w:rsidRPr="00A40D3A" w:rsidRDefault="00FA6A87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5022FCB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FF043C2" w14:textId="77777777" w:rsidR="00FA6A87" w:rsidRPr="00A40D3A" w:rsidRDefault="00FA6A87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F64281E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063DB0B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1D70E2A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2471A94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CD377E2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7AAFAF6" w14:textId="77777777" w:rsidR="00FA6A87" w:rsidRPr="00A40D3A" w:rsidRDefault="00FA6A87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56A6B89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EAC3B24" w14:textId="77777777" w:rsidR="00FA6A87" w:rsidRPr="00A40D3A" w:rsidRDefault="00FA6A87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0659BC9" w14:textId="77777777" w:rsidR="000127B2" w:rsidRPr="00A40D3A" w:rsidRDefault="000127B2" w:rsidP="00FA6A87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164156" w14:textId="77777777" w:rsidR="000127B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1D57FD9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966820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3254142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7454C34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8894ED0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6A17F4A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C9D3225" w14:textId="77777777" w:rsidR="003451FF" w:rsidRPr="00A40D3A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2473CC82" w14:textId="77777777" w:rsidTr="00A116B5">
        <w:trPr>
          <w:trHeight w:val="449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6D9C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C26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182B7B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ED006A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D9C470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5CC162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EE83DC8" w14:textId="77777777" w:rsidTr="0049192A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9794D1B" w14:textId="77777777" w:rsidR="000127B2" w:rsidRPr="00A40D3A" w:rsidRDefault="000127B2" w:rsidP="000127B2">
            <w:pPr>
              <w:jc w:val="right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D8FA8ED" w14:textId="77777777" w:rsidR="00937350" w:rsidRPr="00A40D3A" w:rsidRDefault="00937350" w:rsidP="00937350">
            <w:pPr>
              <w:keepNext/>
              <w:outlineLvl w:val="0"/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Prüfmittel und Prüfeinrichtungen/ </w:t>
            </w:r>
          </w:p>
          <w:p w14:paraId="5B5054B4" w14:textId="77777777" w:rsidR="000127B2" w:rsidRPr="00A40D3A" w:rsidRDefault="00937350" w:rsidP="00937350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Testing equipment and testing facilities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CE579B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0E03A376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A2AAA7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77998C4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EE677B7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B5929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</w:tr>
      <w:tr w:rsidR="000127B2" w:rsidRPr="00A40D3A" w14:paraId="696FAB4C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EADC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E586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Mess-, Prüfmitteleignung, -fähigkeit/ </w:t>
            </w:r>
          </w:p>
          <w:p w14:paraId="7FBDF2DC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Measurement, testing equipment suitability/capability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51AD01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0ACF69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67DC81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71F925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76EF410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7EEA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D4F6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Mess- und/oder Prüfmittelliste/ </w:t>
            </w:r>
          </w:p>
          <w:p w14:paraId="00C6C83F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Measurement and/or testing equipment list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4FCDB6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37AA37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2DDDA6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0FA663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3BBD176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EA52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23D4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Überwachungsintervall/Status/Prüfplan/ </w:t>
            </w:r>
          </w:p>
          <w:p w14:paraId="6DAA6643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Monitoring interval/status/test plan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D2207E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963AF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7607D2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AE2B30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26549544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93FA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BE2D" w14:textId="77777777" w:rsidR="000127B2" w:rsidRPr="00635912" w:rsidRDefault="000127B2" w:rsidP="00F42701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Lehren und Vorrichtungen (z.B. Schienen-, Mutterlehre </w:t>
            </w:r>
            <w:proofErr w:type="gramStart"/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Schwellen)/</w:t>
            </w:r>
            <w:proofErr w:type="gramEnd"/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</w:p>
          <w:p w14:paraId="2BD8B4D1" w14:textId="77777777" w:rsidR="00F42701" w:rsidRPr="00A40D3A" w:rsidRDefault="00F42701" w:rsidP="00F42701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Gauges and equipment (e.g. rail gauge, master gauge for sleepers)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39D820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C931B8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2946FC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90D552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4A24CCD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0974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004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Messmittel (Kalibrierung)/ </w:t>
            </w:r>
          </w:p>
          <w:p w14:paraId="565227C2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Measuring equipment (calibration)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8CC210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A1CFF4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57A6E4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4B28B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DFCF5EC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00D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B33D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Kalibrier-/Prüfanweisung/ </w:t>
            </w:r>
          </w:p>
          <w:p w14:paraId="6D55E60D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Calibration/test instructions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367781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376A51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9A8D0B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5C5A31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22BA351C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3CB2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49F5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Messhilfsmittel (Kennzeichnung)/ </w:t>
            </w:r>
          </w:p>
          <w:p w14:paraId="32DE3F48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Measuring tool (marking)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32E69A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696E90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675A8F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DF472C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D7797F2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29A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7AC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Härteprüfvorrichtung (incl. HV-Platte)/ </w:t>
            </w:r>
          </w:p>
          <w:p w14:paraId="3589FED6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Hardness testing device (incl. Vickers hardness block)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A0234F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1B64CF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9B418F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DB4A3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B2480BB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0ABD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B6C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Zugprüfvorrichtung/ </w:t>
            </w:r>
          </w:p>
          <w:p w14:paraId="32AC9F2C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Tensile testing device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3631DB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76D43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5B8DFD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6FC6A6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E5B69AC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6924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5BE7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Kerbschlagvorrichtung/Schlagvorrichtung/</w:t>
            </w:r>
          </w:p>
          <w:p w14:paraId="4EAB6DE1" w14:textId="77777777" w:rsidR="00F42701" w:rsidRPr="00635912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Notch impact test device/impact device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1A33D1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E6B417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3BC6A1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E1293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13B168D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9DEA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D6D9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Spektrometer (incl. </w:t>
            </w:r>
            <w:proofErr w:type="gramStart"/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>Vergleichsproben)/</w:t>
            </w:r>
            <w:proofErr w:type="gramEnd"/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</w:p>
          <w:p w14:paraId="60962F8D" w14:textId="77777777" w:rsidR="00F42701" w:rsidRPr="00635912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Spectrometer (incl. reference samples)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CAB239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C80485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0651E2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1CBF9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E99781B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0C3F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8B6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Röntgenprüfung/ </w:t>
            </w:r>
          </w:p>
          <w:p w14:paraId="528ECE72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X-ray test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B92CCD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9C8733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9F930D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D48259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0D579CEE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939A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5516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Chemisches Labor (Ätzung, Baumann)/ </w:t>
            </w:r>
          </w:p>
          <w:p w14:paraId="01D4F42E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Chemical laboratory (etching, Baumann)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1A82B4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B902C5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501DA4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1F9303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0B26AEFD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0AD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8C4F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Prüfeinrichtungen für C und S/ </w:t>
            </w:r>
          </w:p>
          <w:p w14:paraId="1E1B8127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Testing facilities for C and 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0366F7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35EE7D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AF12B7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1DB147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ED3A8E9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CA3E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E6B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Makroskopie/ </w:t>
            </w:r>
          </w:p>
          <w:p w14:paraId="36C425F2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Macroscopy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DF07BC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DCA148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C81791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0E8A12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32" w:name="_Hlk35517368"/>
      <w:tr w:rsidR="000127B2" w:rsidRPr="00A40D3A" w14:paraId="5888C043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BA5A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E204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Mikroskopie/ </w:t>
            </w:r>
          </w:p>
          <w:p w14:paraId="25BB8CB2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Microscopy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71148F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288CA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7A8147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251AFB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872EF0D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A33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C1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Sandlabor/ </w:t>
            </w:r>
          </w:p>
          <w:p w14:paraId="5CAE0A69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Sand laboratory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BD24DD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E01EA7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A8C55C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4AECE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8977BC9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93E0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BD28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3D-Messtechnik (GOM, FARO, …)/ </w:t>
            </w:r>
          </w:p>
          <w:p w14:paraId="7FF79DFD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3D measuring equipment (GOM, FARO, …)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974F9D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7A225A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28AF1A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63F4E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FCC704D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FCE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26E2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Profilprojektor/ </w:t>
            </w:r>
          </w:p>
          <w:p w14:paraId="59A59D04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Profile projector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185986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D340A6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0809FC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7DBD1B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32"/>
      <w:tr w:rsidR="000127B2" w:rsidRPr="00A40D3A" w14:paraId="5EF0892A" w14:textId="77777777" w:rsidTr="00A116B5">
        <w:trPr>
          <w:trHeight w:val="524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C5B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957E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7B4D2B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F04D5C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78A139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DD7E7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02121C5" w14:textId="77777777" w:rsidTr="0049192A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CCAFEB4" w14:textId="77777777" w:rsidR="000127B2" w:rsidRPr="00A40D3A" w:rsidRDefault="000127B2" w:rsidP="000127B2">
            <w:pPr>
              <w:jc w:val="right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29A0F31" w14:textId="77777777" w:rsidR="00937350" w:rsidRPr="00A40D3A" w:rsidRDefault="00937350" w:rsidP="00937350">
            <w:pPr>
              <w:rPr>
                <w:rFonts w:ascii="DB Office" w:hAnsi="DB Office" w:cs="Arial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b/>
                <w:bCs/>
                <w:snapToGrid w:val="0"/>
                <w:sz w:val="22"/>
                <w:szCs w:val="22"/>
                <w:lang w:val="en-GB"/>
              </w:rPr>
              <w:t xml:space="preserve">Prüfungen (allgemein)/ </w:t>
            </w:r>
          </w:p>
          <w:p w14:paraId="0B458F70" w14:textId="77777777" w:rsidR="000127B2" w:rsidRPr="00A40D3A" w:rsidRDefault="00937350" w:rsidP="00937350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Tests (general)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69C7DDA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3C94D695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F8E96C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C1F9F2A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429DA4F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A8F08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</w:tr>
      <w:tr w:rsidR="000127B2" w:rsidRPr="00A40D3A" w14:paraId="43334D76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668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E1FE" w14:textId="77777777" w:rsidR="000127B2" w:rsidRPr="00A40D3A" w:rsidRDefault="000127B2" w:rsidP="0049192A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Qualifizierungsprüfungen/ </w:t>
            </w:r>
          </w:p>
          <w:p w14:paraId="45B0B9D8" w14:textId="77777777" w:rsidR="00F42701" w:rsidRPr="00A40D3A" w:rsidRDefault="00F42701" w:rsidP="0049192A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Qualification tests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7D674E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94E944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69C79D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FBBAA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C9BC4E0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90B2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B49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Eignungsprüfungen (z.B. Betriebserprobung)/ </w:t>
            </w:r>
          </w:p>
          <w:p w14:paraId="35F1BF1F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Suitability tests (e.g. field test)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63DD4B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15484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4823AD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18E1D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22E4D7CE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96D3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E123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Erstmusterprüfungen/ </w:t>
            </w:r>
          </w:p>
          <w:p w14:paraId="00D3D64F" w14:textId="77777777" w:rsidR="00F42701" w:rsidRPr="00A40D3A" w:rsidRDefault="00F42701" w:rsidP="000127B2">
            <w:pPr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First article inspections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9D138F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A83324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62C84D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F1FF89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1345F4E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B3AE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FCBE" w14:textId="77777777" w:rsidR="000127B2" w:rsidRPr="00635912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Überwachung der Produkte gemäß Anforderungen, WPK/ </w:t>
            </w:r>
          </w:p>
          <w:p w14:paraId="5890D964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Monitoring of products as per requirements, internal production control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7F0BF6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9EB7F5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A825F1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87C243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B26B036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A71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A95A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Tolerierungen/Freigaben/ </w:t>
            </w:r>
          </w:p>
          <w:p w14:paraId="2F29B58B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Tolerances/approvals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E2652C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F42D93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292DD2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A1AE5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7F0CE67A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EC78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A42A" w14:textId="77777777" w:rsidR="000127B2" w:rsidRPr="00635912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Geräte, Maschinen, Einrichtungen, Werkzeuge (Eignungsfähigkeit)/ </w:t>
            </w:r>
          </w:p>
          <w:p w14:paraId="4284C0AA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Devices, machinery, equipment, tools (suitability)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9E018B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5201D7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C1705B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43331D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470091E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DBC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DB5F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Prüfumfang/Prüfstatus/ </w:t>
            </w:r>
          </w:p>
          <w:p w14:paraId="3C1DBE4D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 scope/test status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C1A744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DEC902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76219E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87A921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72F78D9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8B3B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2D47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Prüfanweisungen/ </w:t>
            </w:r>
          </w:p>
          <w:p w14:paraId="5D41C446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Test instructions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F13963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D7654D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FA23B1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199A1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A1BC330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01FD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02A1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Qualitätsaufzeichnungen/ </w:t>
            </w:r>
          </w:p>
          <w:p w14:paraId="16E2AB6A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lastRenderedPageBreak/>
              <w:t>Quality records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0D6D29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C59662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CB0158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7649D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F635288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CE7F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B19C" w14:textId="77777777" w:rsidR="000127B2" w:rsidRPr="00A40D3A" w:rsidRDefault="000127B2" w:rsidP="000127B2">
            <w:pPr>
              <w:tabs>
                <w:tab w:val="left" w:pos="3797"/>
              </w:tabs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Statistische Methoden (cmk, cpk)/ </w:t>
            </w:r>
          </w:p>
          <w:p w14:paraId="05236E7D" w14:textId="77777777" w:rsidR="00F42701" w:rsidRPr="00A40D3A" w:rsidRDefault="00F42701" w:rsidP="000127B2">
            <w:pPr>
              <w:tabs>
                <w:tab w:val="left" w:pos="3797"/>
              </w:tabs>
              <w:rPr>
                <w:rFonts w:ascii="DB Office" w:hAnsi="DB Office" w:cs="Arial"/>
                <w:b/>
                <w:bCs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Statistical methods (cmk, cpk)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B52697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3A4823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925956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E2A866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542DD17F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0073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1BD7" w14:textId="77777777" w:rsidR="000127B2" w:rsidRPr="00A40D3A" w:rsidRDefault="000127B2" w:rsidP="000127B2">
            <w:pPr>
              <w:tabs>
                <w:tab w:val="left" w:pos="3797"/>
              </w:tabs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Produktkennzeichnung gemäß Zeichnung/ </w:t>
            </w:r>
          </w:p>
          <w:p w14:paraId="5410B556" w14:textId="77777777" w:rsidR="00F42701" w:rsidRPr="00A40D3A" w:rsidRDefault="00F42701" w:rsidP="000127B2">
            <w:pPr>
              <w:tabs>
                <w:tab w:val="left" w:pos="3797"/>
              </w:tabs>
              <w:rPr>
                <w:rFonts w:ascii="DB Office" w:hAnsi="DB Office" w:cs="Arial"/>
                <w:b/>
                <w:bCs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Product identification as per drawing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00980D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7A1188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6A365A5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33B183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F38DABC" w14:textId="77777777" w:rsidTr="00A116B5">
        <w:trPr>
          <w:trHeight w:val="452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C5FB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2E04" w14:textId="77777777" w:rsidR="000127B2" w:rsidRPr="00A40D3A" w:rsidRDefault="000127B2" w:rsidP="000127B2">
            <w:pPr>
              <w:tabs>
                <w:tab w:val="left" w:pos="3797"/>
              </w:tabs>
              <w:rPr>
                <w:rFonts w:ascii="DB Office" w:hAnsi="DB Office" w:cs="Arial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963FE6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C24BDE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895BE4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26E29" w14:textId="77777777" w:rsidR="000127B2" w:rsidRPr="00A40D3A" w:rsidRDefault="000127B2" w:rsidP="000127B2">
            <w:pPr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31"/>
    </w:tbl>
    <w:p w14:paraId="032C2ED9" w14:textId="77777777" w:rsidR="001F2DD8" w:rsidRPr="00A40D3A" w:rsidRDefault="001F2DD8" w:rsidP="00900B3E">
      <w:pPr>
        <w:rPr>
          <w:rFonts w:ascii="DB Office" w:hAnsi="DB Office"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0127B2" w:rsidRPr="00A40D3A" w14:paraId="0636EA3D" w14:textId="77777777" w:rsidTr="0049192A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510DF86C" w14:textId="77777777" w:rsidR="000127B2" w:rsidRPr="00A40D3A" w:rsidRDefault="000127B2" w:rsidP="000127B2">
            <w:pPr>
              <w:jc w:val="center"/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bookmarkStart w:id="33" w:name="_Hlk35340335"/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13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0002CEB" w14:textId="77777777" w:rsidR="000127B2" w:rsidRPr="00A40D3A" w:rsidRDefault="000127B2" w:rsidP="000127B2">
            <w:pPr>
              <w:rPr>
                <w:rFonts w:ascii="DB Office" w:hAnsi="DB Office"/>
                <w:b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 xml:space="preserve">Versand, Vertrieb/ </w:t>
            </w: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lang w:val="en-GB"/>
              </w:rPr>
              <w:t>Dispatch, Sales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1C7EA25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2D6E5ED1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E383570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D670EC2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5AE1919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0587C9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49192A" w:rsidRPr="00A40D3A" w14:paraId="5C9DA531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CCD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A0FF" w14:textId="77777777" w:rsidR="000127B2" w:rsidRPr="00A40D3A" w:rsidRDefault="000127B2" w:rsidP="000127B2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dokumentierte Endkontrolle/ </w:t>
            </w:r>
          </w:p>
          <w:p w14:paraId="0A1725DE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Documented final inspection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514705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C25B5E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DBF6C8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25CC4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9192A" w:rsidRPr="00A40D3A" w14:paraId="16FDA3F1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2869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154B" w14:textId="77777777" w:rsidR="000127B2" w:rsidRPr="00635912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snapToGrid w:val="0"/>
                <w:sz w:val="22"/>
                <w:szCs w:val="22"/>
              </w:rPr>
              <w:t xml:space="preserve">Übereinstimmungszeichen (U-EBA, Ü-)/ </w:t>
            </w:r>
          </w:p>
          <w:p w14:paraId="60DBAD38" w14:textId="77777777" w:rsidR="00F42701" w:rsidRPr="00635912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Conformity mark (U-EBA, Ü</w:t>
            </w:r>
            <w:r w:rsidR="00333188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-</w:t>
            </w:r>
            <w:r w:rsidRPr="00635912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691286A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9C85A0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63196A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6C7627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33"/>
      <w:tr w:rsidR="0049192A" w:rsidRPr="00A40D3A" w14:paraId="42BEBA83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0C13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FF3C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Versandfreigabe, -kontrolle/ </w:t>
            </w:r>
          </w:p>
          <w:p w14:paraId="06DA5B78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Dispatch release/control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1F3C6B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01A1B5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497A47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C2044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9192A" w:rsidRPr="00A40D3A" w14:paraId="3BAEBE18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08A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EE9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Verpackungsvorschriften/ </w:t>
            </w:r>
          </w:p>
          <w:p w14:paraId="65F6D53D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Packaging requirements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95F61C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B36AFE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C0671D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49AE4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9192A" w:rsidRPr="00A40D3A" w14:paraId="71E4AD30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675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B55D" w14:textId="77777777" w:rsidR="000127B2" w:rsidRPr="00A40D3A" w:rsidRDefault="000127B2" w:rsidP="000127B2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Einhaltung Verladerichtlinie/ </w:t>
            </w:r>
          </w:p>
          <w:p w14:paraId="3399A54D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Compliance with loading guidelines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28673FD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C08A57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2BFE2C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CAAE3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49192A" w:rsidRPr="00A40D3A" w14:paraId="402D8DEC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0BC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2576" w14:textId="77777777" w:rsidR="000127B2" w:rsidRPr="00A40D3A" w:rsidRDefault="000127B2" w:rsidP="000127B2">
            <w:pPr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snapToGrid w:val="0"/>
                <w:sz w:val="22"/>
                <w:szCs w:val="22"/>
                <w:lang w:val="en-GB"/>
              </w:rPr>
              <w:t xml:space="preserve">Terminmanagement/ </w:t>
            </w:r>
          </w:p>
          <w:p w14:paraId="2C76EFD1" w14:textId="77777777" w:rsidR="00F42701" w:rsidRPr="00A40D3A" w:rsidRDefault="00F42701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 w:cs="Arial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Deadline management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9DAF77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055A36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406B295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1EF1C2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45FEB5D6" w14:textId="77777777" w:rsidTr="00A116B5">
        <w:trPr>
          <w:trHeight w:val="534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668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5A67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29509F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AAB4B4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874A06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3ADB60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5792A2EA" w14:textId="77777777" w:rsidR="00C8553A" w:rsidRPr="00A40D3A" w:rsidRDefault="00C8553A" w:rsidP="00900B3E">
      <w:pPr>
        <w:rPr>
          <w:rFonts w:ascii="DB Office" w:hAnsi="DB Office"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4926"/>
        <w:gridCol w:w="425"/>
        <w:gridCol w:w="425"/>
        <w:gridCol w:w="425"/>
        <w:gridCol w:w="3261"/>
      </w:tblGrid>
      <w:tr w:rsidR="000127B2" w:rsidRPr="00A40D3A" w14:paraId="45004B02" w14:textId="77777777" w:rsidTr="000127B2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2F80D27C" w14:textId="77777777" w:rsidR="000127B2" w:rsidRPr="00A40D3A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>14</w:t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7C17B2F7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lang w:val="en-GB"/>
              </w:rPr>
              <w:t xml:space="preserve">Lieferdetails/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lang w:val="en-GB"/>
              </w:rPr>
              <w:t>Delivery details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3439985B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2096A0D2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DA44FE3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339988C3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4207DC1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51195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0127B2" w:rsidRPr="00A40D3A" w14:paraId="68FA80BF" w14:textId="77777777" w:rsidTr="00A41AF3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4A695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6E2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</w:rPr>
            </w:pPr>
            <w:r w:rsidRPr="00635912">
              <w:rPr>
                <w:rFonts w:ascii="DB Office" w:hAnsi="DB Office"/>
                <w:snapToGrid w:val="0"/>
                <w:sz w:val="22"/>
              </w:rPr>
              <w:t xml:space="preserve">Dokumente im Lieferumfang/ </w:t>
            </w:r>
          </w:p>
          <w:p w14:paraId="522A0741" w14:textId="77777777" w:rsidR="000A05DB" w:rsidRPr="00635912" w:rsidRDefault="000A05DB" w:rsidP="000127B2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  <w:t>Documents in scope of supply</w:t>
            </w:r>
          </w:p>
          <w:p w14:paraId="31652992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3.1-Zeugnis/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3.1 certificate</w:t>
            </w:r>
          </w:p>
          <w:p w14:paraId="10F8A188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Lieferschein/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Delivery note</w:t>
            </w:r>
          </w:p>
          <w:p w14:paraId="2D59899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Zolldokument/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Customs document</w:t>
            </w:r>
          </w:p>
          <w:p w14:paraId="5EFF4B2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02F20776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A14DE83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DA8F440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5AF0F9F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7F70E77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0BF2E4EB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044BE40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8435D89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B684B20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B170A9A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6DFE9913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B4353BB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0F00114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266356E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61C9CA5" w14:textId="77777777" w:rsidR="000127B2" w:rsidRPr="00A40D3A" w:rsidRDefault="000127B2" w:rsidP="00A41AF3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23E10" w14:textId="77777777" w:rsidR="000127B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B03904E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2C3C56D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B799CD6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3829BD1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4A06976" w14:textId="77777777" w:rsidR="003451FF" w:rsidRPr="00A40D3A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080D0BA6" w14:textId="77777777" w:rsidTr="00A41AF3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2A180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6298" w14:textId="77777777" w:rsidR="00487FD8" w:rsidRPr="00635912" w:rsidRDefault="000127B2" w:rsidP="000127B2">
            <w:pPr>
              <w:tabs>
                <w:tab w:val="left" w:pos="1725"/>
              </w:tabs>
              <w:rPr>
                <w:rFonts w:ascii="DB Office" w:hAnsi="DB Office"/>
                <w:snapToGrid w:val="0"/>
                <w:sz w:val="22"/>
              </w:rPr>
            </w:pPr>
            <w:r w:rsidRPr="00635912">
              <w:rPr>
                <w:rFonts w:ascii="DB Office" w:hAnsi="DB Office"/>
                <w:snapToGrid w:val="0"/>
                <w:sz w:val="22"/>
              </w:rPr>
              <w:t xml:space="preserve">Kennzeichnung/ </w:t>
            </w:r>
          </w:p>
          <w:p w14:paraId="281B0E8D" w14:textId="77777777" w:rsidR="000A05DB" w:rsidRPr="00635912" w:rsidRDefault="000A05DB" w:rsidP="000127B2">
            <w:pPr>
              <w:tabs>
                <w:tab w:val="left" w:pos="1725"/>
              </w:tabs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  <w:t>Marking</w:t>
            </w:r>
          </w:p>
          <w:p w14:paraId="310A0CF2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  <w:r w:rsidRPr="00635912">
              <w:rPr>
                <w:rFonts w:ascii="DB Office" w:hAnsi="DB Office"/>
                <w:snapToGrid w:val="0"/>
                <w:sz w:val="22"/>
              </w:rPr>
              <w:t xml:space="preserve">Herstellerzeichen/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  <w:t>Manufacturer's mark</w:t>
            </w:r>
          </w:p>
          <w:p w14:paraId="699F6299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Lieferantenkennzeichen/ </w:t>
            </w:r>
            <w:proofErr w:type="gramStart"/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Supplier's</w:t>
            </w:r>
            <w:proofErr w:type="gramEnd"/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 xml:space="preserve"> mark</w:t>
            </w:r>
          </w:p>
          <w:p w14:paraId="22967AC0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Bezeichnung/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Designation</w:t>
            </w:r>
          </w:p>
          <w:p w14:paraId="01EFD233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Charge/Datumsstempel/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Batch/date stamp</w:t>
            </w:r>
          </w:p>
          <w:p w14:paraId="685F95B6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Material/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Material</w:t>
            </w:r>
          </w:p>
          <w:p w14:paraId="35FF673F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Nest/Kasten/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Nest/box</w:t>
            </w:r>
          </w:p>
          <w:p w14:paraId="2228BD98" w14:textId="77777777" w:rsidR="000127B2" w:rsidRPr="0063591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 Dauerhaftigkeit/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Durability</w:t>
            </w:r>
          </w:p>
          <w:p w14:paraId="0FFE44AB" w14:textId="77777777" w:rsidR="000127B2" w:rsidRPr="00A40D3A" w:rsidRDefault="000127B2" w:rsidP="000127B2">
            <w:pPr>
              <w:tabs>
                <w:tab w:val="left" w:pos="1725"/>
              </w:tabs>
              <w:rPr>
                <w:rFonts w:ascii="DB Office" w:hAnsi="DB Office"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289CFC6F" w14:textId="77777777" w:rsidR="00E401BF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98CFD86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0E6D74C" w14:textId="77777777" w:rsidR="00E401BF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2DE3B60" w14:textId="77777777" w:rsidR="00E401BF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298B7A1" w14:textId="77777777" w:rsidR="000127B2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7C96897" w14:textId="77777777" w:rsidR="00E401BF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BE3F2C" w14:textId="77777777" w:rsidR="00E401BF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18A5E6A" w14:textId="77777777" w:rsidR="00E401BF" w:rsidRPr="00A40D3A" w:rsidRDefault="00E401BF" w:rsidP="00A41AF3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454E3D8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7B5BF6A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27D3FB8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A023335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1736F63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8521D2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26F750B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8E9F54B" w14:textId="77777777" w:rsidR="00E401BF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2743755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F7B7FBB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FE0308E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6B388BC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0916347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49A3923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B8EE336" w14:textId="77777777" w:rsidR="00A41AF3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3AF585A" w14:textId="77777777" w:rsidR="00E401BF" w:rsidRPr="00A40D3A" w:rsidRDefault="00A41AF3" w:rsidP="00A41AF3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DD1DFA" w14:textId="77777777" w:rsidR="000127B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5D4033E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18D5271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5A0889F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AA63837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5C78ADF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3274E46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5F2B549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B2193E6" w14:textId="77777777" w:rsidR="003451FF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233CB5A" w14:textId="77777777" w:rsidR="003451FF" w:rsidRPr="00A40D3A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3451FF" w:rsidRPr="00A40D3A" w14:paraId="54976CFE" w14:textId="77777777" w:rsidTr="00271450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8B82" w14:textId="77777777" w:rsidR="003451FF" w:rsidRPr="00A40D3A" w:rsidRDefault="003451FF" w:rsidP="00271450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00E0" w14:textId="77777777" w:rsidR="003451FF" w:rsidRPr="00635912" w:rsidRDefault="003451FF" w:rsidP="00271450">
            <w:pPr>
              <w:rPr>
                <w:rFonts w:ascii="DB Office" w:hAnsi="DB Office"/>
                <w:snapToGrid w:val="0"/>
                <w:sz w:val="22"/>
              </w:rPr>
            </w:pPr>
            <w:r w:rsidRPr="00635912">
              <w:rPr>
                <w:rFonts w:ascii="DB Office" w:hAnsi="DB Office"/>
                <w:snapToGrid w:val="0"/>
                <w:sz w:val="22"/>
              </w:rPr>
              <w:t xml:space="preserve">U-EBA-Zeichen/ </w:t>
            </w:r>
          </w:p>
          <w:p w14:paraId="2FD35496" w14:textId="77777777" w:rsidR="003451FF" w:rsidRPr="00635912" w:rsidRDefault="003451FF" w:rsidP="00271450">
            <w:pPr>
              <w:rPr>
                <w:rFonts w:ascii="DB Office" w:hAnsi="DB Office"/>
                <w:i/>
                <w:iCs/>
                <w:snapToGrid w:val="0"/>
                <w:sz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  <w:t>U-EBA mark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960D5B5" w14:textId="77777777" w:rsidR="003451FF" w:rsidRPr="00A40D3A" w:rsidRDefault="003451FF" w:rsidP="00271450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2F36B13" w14:textId="77777777" w:rsidR="003451FF" w:rsidRPr="00A40D3A" w:rsidRDefault="003451FF" w:rsidP="00271450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F5FAE6F" w14:textId="77777777" w:rsidR="003451FF" w:rsidRPr="00A40D3A" w:rsidRDefault="003451FF" w:rsidP="00271450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B3E651" w14:textId="77777777" w:rsidR="003451FF" w:rsidRPr="00A40D3A" w:rsidRDefault="003451FF" w:rsidP="00271450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2E413DE" w14:textId="77777777" w:rsidTr="000127B2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359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FD6F" w14:textId="006D9F80" w:rsidR="000127B2" w:rsidRPr="00635912" w:rsidRDefault="003451FF" w:rsidP="000127B2">
            <w:pPr>
              <w:rPr>
                <w:rFonts w:ascii="DB Office" w:hAnsi="DB Office"/>
                <w:snapToGrid w:val="0"/>
                <w:sz w:val="22"/>
              </w:rPr>
            </w:pPr>
            <w:r>
              <w:rPr>
                <w:rFonts w:ascii="DB Office" w:hAnsi="DB Office"/>
                <w:snapToGrid w:val="0"/>
                <w:sz w:val="22"/>
              </w:rPr>
              <w:t>QS</w:t>
            </w:r>
            <w:r w:rsidR="001A7381">
              <w:rPr>
                <w:rFonts w:ascii="DB Office" w:hAnsi="DB Office"/>
                <w:snapToGrid w:val="0"/>
                <w:sz w:val="22"/>
              </w:rPr>
              <w:t>-</w:t>
            </w:r>
            <w:r w:rsidR="000127B2" w:rsidRPr="00635912">
              <w:rPr>
                <w:rFonts w:ascii="DB Office" w:hAnsi="DB Office"/>
                <w:snapToGrid w:val="0"/>
                <w:sz w:val="22"/>
              </w:rPr>
              <w:t>Zeichen</w:t>
            </w:r>
            <w:r w:rsidR="001A7381">
              <w:rPr>
                <w:rFonts w:ascii="DB Office" w:hAnsi="DB Office"/>
                <w:snapToGrid w:val="0"/>
                <w:sz w:val="22"/>
              </w:rPr>
              <w:t xml:space="preserve"> (im Falle Q1-</w:t>
            </w:r>
            <w:proofErr w:type="gramStart"/>
            <w:r w:rsidR="001A7381">
              <w:rPr>
                <w:rFonts w:ascii="DB Office" w:hAnsi="DB Office"/>
                <w:snapToGrid w:val="0"/>
                <w:sz w:val="22"/>
              </w:rPr>
              <w:t>Lieferant)</w:t>
            </w:r>
            <w:r w:rsidR="000127B2" w:rsidRPr="00635912">
              <w:rPr>
                <w:rFonts w:ascii="DB Office" w:hAnsi="DB Office"/>
                <w:snapToGrid w:val="0"/>
                <w:sz w:val="22"/>
              </w:rPr>
              <w:t>/</w:t>
            </w:r>
            <w:proofErr w:type="gramEnd"/>
            <w:r w:rsidR="000127B2" w:rsidRPr="00635912">
              <w:rPr>
                <w:rFonts w:ascii="DB Office" w:hAnsi="DB Office"/>
                <w:snapToGrid w:val="0"/>
                <w:sz w:val="22"/>
              </w:rPr>
              <w:t xml:space="preserve"> </w:t>
            </w:r>
          </w:p>
          <w:p w14:paraId="268D8203" w14:textId="14D4950C" w:rsidR="000A05DB" w:rsidRPr="001A7381" w:rsidRDefault="001A7381" w:rsidP="000127B2">
            <w:pPr>
              <w:rPr>
                <w:rFonts w:ascii="DB Office" w:hAnsi="DB Office"/>
                <w:i/>
                <w:iCs/>
                <w:snapToGrid w:val="0"/>
                <w:sz w:val="22"/>
                <w:lang w:val="en-GB"/>
              </w:rPr>
            </w:pPr>
            <w:r w:rsidRPr="001A738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lang w:val="en-GB"/>
              </w:rPr>
              <w:t>QS-</w:t>
            </w:r>
            <w:r w:rsidR="000A05DB" w:rsidRPr="001A738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lang w:val="en-GB"/>
              </w:rPr>
              <w:t>mark</w:t>
            </w:r>
            <w:r w:rsidRPr="001A738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lang w:val="en-GB"/>
              </w:rPr>
              <w:t xml:space="preserve"> (in case o</w:t>
            </w:r>
            <w:r>
              <w:rPr>
                <w:rFonts w:ascii="DB Office" w:hAnsi="DB Office"/>
                <w:i/>
                <w:iCs/>
                <w:snapToGrid w:val="0"/>
                <w:color w:val="0000FF"/>
                <w:sz w:val="22"/>
                <w:lang w:val="en-GB"/>
              </w:rPr>
              <w:t>f Q1-supplier)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1DC17C2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2C43CC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5D5BA37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9BB10D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Start w:id="34" w:name="_Hlk11934593"/>
      <w:tr w:rsidR="000127B2" w:rsidRPr="00A40D3A" w14:paraId="3338CC4D" w14:textId="77777777" w:rsidTr="000127B2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04C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7F3F" w14:textId="77777777" w:rsidR="000A05DB" w:rsidRPr="00635912" w:rsidRDefault="000127B2" w:rsidP="000A05DB">
            <w:pPr>
              <w:rPr>
                <w:rFonts w:ascii="DB Office" w:hAnsi="DB Office"/>
                <w:snapToGrid w:val="0"/>
                <w:sz w:val="22"/>
              </w:rPr>
            </w:pPr>
            <w:r w:rsidRPr="00635912">
              <w:rPr>
                <w:rFonts w:ascii="DB Office" w:hAnsi="DB Office"/>
                <w:snapToGrid w:val="0"/>
                <w:sz w:val="22"/>
              </w:rPr>
              <w:t xml:space="preserve">Barcode/QR-Code-Kennzeichnung/ </w:t>
            </w:r>
          </w:p>
          <w:p w14:paraId="5FA26C13" w14:textId="77777777" w:rsidR="000127B2" w:rsidRPr="00635912" w:rsidRDefault="000A05DB" w:rsidP="000A05DB">
            <w:pPr>
              <w:rPr>
                <w:rFonts w:ascii="DB Office" w:hAnsi="DB Office"/>
                <w:i/>
                <w:iCs/>
                <w:snapToGrid w:val="0"/>
                <w:sz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</w:rPr>
              <w:t>Barcode/QR code marking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5190D1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17EC5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9D1CBD8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86174E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bookmarkEnd w:id="34"/>
      <w:tr w:rsidR="000127B2" w:rsidRPr="00A40D3A" w14:paraId="76FCA4F1" w14:textId="77777777" w:rsidTr="000127B2">
        <w:trPr>
          <w:trHeight w:val="266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6BF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lastRenderedPageBreak/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6E01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 xml:space="preserve">Anschlussbahnhof (Name)/ </w:t>
            </w:r>
          </w:p>
          <w:p w14:paraId="042D1650" w14:textId="77777777" w:rsidR="000A05DB" w:rsidRPr="00A40D3A" w:rsidRDefault="000A05DB" w:rsidP="000127B2">
            <w:pPr>
              <w:rPr>
                <w:rFonts w:ascii="DB Office" w:hAnsi="DB Office"/>
                <w:i/>
                <w:iCs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lang w:val="en-GB"/>
              </w:rPr>
              <w:t>Connecting station (name)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0BDB31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88D0DE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65BB48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1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2A90AA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27BFF893" w14:textId="77777777" w:rsidTr="00A116B5">
        <w:trPr>
          <w:trHeight w:val="500"/>
        </w:trPr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B3E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670A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764993D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957923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IO"/>
                  <w:enabled/>
                  <w:calcOnExit w:val="0"/>
                  <w:entryMacro w:val="n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F9279F7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IO_nIO"/>
                  <w:enabled/>
                  <w:calcOnExit w:val="0"/>
                  <w:entryMacro w:val="IO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DD4F8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C_PM2_2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AAFE803" w14:textId="77777777" w:rsidR="00C8553A" w:rsidRPr="00A40D3A" w:rsidRDefault="00C8553A" w:rsidP="00900B3E">
      <w:pPr>
        <w:rPr>
          <w:rFonts w:ascii="DB Office" w:hAnsi="DB Office"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0127B2" w:rsidRPr="00A40D3A" w14:paraId="1CB8399C" w14:textId="77777777" w:rsidTr="00CC1708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9646EF1" w14:textId="77777777" w:rsidR="000127B2" w:rsidRPr="00A40D3A" w:rsidRDefault="000127B2" w:rsidP="000127B2">
            <w:pPr>
              <w:jc w:val="center"/>
              <w:rPr>
                <w:rFonts w:ascii="DB Office" w:hAnsi="DB Office"/>
                <w:b/>
                <w:sz w:val="22"/>
                <w:szCs w:val="22"/>
                <w:highlight w:val="lightGray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highlight w:val="lightGray"/>
                <w:lang w:val="en-GB"/>
              </w:rPr>
              <w:t>15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D00E1B4" w14:textId="77777777" w:rsidR="000127B2" w:rsidRPr="00A40D3A" w:rsidRDefault="000127B2" w:rsidP="000127B2">
            <w:pPr>
              <w:rPr>
                <w:rFonts w:ascii="DB Office" w:hAnsi="DB Office"/>
                <w:b/>
                <w:i/>
                <w:sz w:val="22"/>
                <w:szCs w:val="22"/>
                <w:highlight w:val="lightGray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highlight w:val="lightGray"/>
                <w:lang w:val="en-GB"/>
              </w:rPr>
              <w:t xml:space="preserve">Arbeitsschutz/ </w:t>
            </w:r>
            <w:r w:rsidRPr="00A40D3A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  <w:highlight w:val="lightGray"/>
                <w:lang w:val="en-GB"/>
              </w:rPr>
              <w:t>Occupational health and safety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5DF7B2C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49853D72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17931EED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02161BC7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534652E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A5EEB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0127B2" w:rsidRPr="00A40D3A" w14:paraId="54851125" w14:textId="77777777" w:rsidTr="00591D0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02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00C5" w14:textId="77777777" w:rsidR="00AF13F4" w:rsidRPr="00A40D3A" w:rsidRDefault="000127B2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Belehrung/ </w:t>
            </w:r>
            <w:r w:rsidR="00AF13F4"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Briefing</w:t>
            </w:r>
          </w:p>
          <w:p w14:paraId="43F48625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QPI/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Quality test engineer</w:t>
            </w:r>
          </w:p>
          <w:p w14:paraId="16CB0798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Mitarbeiter/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Employee</w:t>
            </w:r>
          </w:p>
          <w:p w14:paraId="05EF1702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Fremdfirmen/ </w:t>
            </w: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External companies</w:t>
            </w:r>
          </w:p>
          <w:p w14:paraId="40525176" w14:textId="77777777" w:rsidR="000127B2" w:rsidRPr="00A40D3A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310BFC60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3DDC6EB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E24E941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915522E" w14:textId="77777777" w:rsidR="00187D76" w:rsidRPr="00A40D3A" w:rsidRDefault="00187D76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1FE9A4F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F729C3F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AE0E4AB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00B14E6A" w14:textId="77777777" w:rsidR="00187D76" w:rsidRPr="00A40D3A" w:rsidRDefault="00187D76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D19E744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5C9DC5E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C17DE20" w14:textId="77777777" w:rsidR="000127B2" w:rsidRPr="00A40D3A" w:rsidRDefault="000127B2" w:rsidP="00187D7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136DB" w14:textId="77777777" w:rsidR="000127B2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B926977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AE4E873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AB6651B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251BB23" w14:textId="77777777" w:rsidR="003451FF" w:rsidRPr="00A40D3A" w:rsidRDefault="003451FF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591D0F" w:rsidRPr="00020531" w14:paraId="73F6C5D6" w14:textId="77777777" w:rsidTr="00591D0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93B5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5E" w14:textId="77777777" w:rsidR="00A57E32" w:rsidRPr="00A57E32" w:rsidRDefault="00A57E32" w:rsidP="00A57E3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Wege/Plätze/Hallen/ </w:t>
            </w: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Paths/zones/sheds</w:t>
            </w:r>
            <w:r w:rsidRPr="00A57E32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</w:p>
          <w:p w14:paraId="72DF6B53" w14:textId="77777777" w:rsidR="00591D0F" w:rsidRPr="00591D0F" w:rsidRDefault="00591D0F" w:rsidP="00A57E3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Kennzeichnung (Linien)</w:t>
            </w:r>
            <w:r w:rsidR="00A57E32"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="00A57E32" w:rsidRPr="00A57E3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Labelling (lines)</w:t>
            </w:r>
          </w:p>
          <w:p w14:paraId="00254ADD" w14:textId="77777777" w:rsidR="00591D0F" w:rsidRPr="00A57E32" w:rsidRDefault="00591D0F" w:rsidP="00757ECC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E3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57E32">
              <w:rPr>
                <w:rFonts w:ascii="DB Office" w:hAnsi="DB Office"/>
                <w:snapToGrid w:val="0"/>
                <w:sz w:val="22"/>
                <w:szCs w:val="22"/>
              </w:rPr>
              <w:t xml:space="preserve"> frei gehalten</w:t>
            </w:r>
            <w:r w:rsidR="00A57E32" w:rsidRPr="00A57E32"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="00A57E32" w:rsidRPr="00A57E3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keep empty</w:t>
            </w:r>
          </w:p>
          <w:p w14:paraId="31B5AF91" w14:textId="77777777" w:rsidR="00A57E32" w:rsidRPr="00591D0F" w:rsidRDefault="00A57E32" w:rsidP="00A57E3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Beleuchtung/ </w:t>
            </w:r>
            <w:r w:rsidRPr="00A57E3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 xml:space="preserve">Lighting </w:t>
            </w:r>
          </w:p>
          <w:p w14:paraId="221D18C2" w14:textId="77777777" w:rsidR="00591D0F" w:rsidRPr="00A57E32" w:rsidRDefault="00591D0F" w:rsidP="00757ECC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E3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57E32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57E32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514B8C7D" w14:textId="77777777" w:rsid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</w:rPr>
            </w:pPr>
          </w:p>
          <w:p w14:paraId="5A597239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47FD43E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26FE18B4" w14:textId="77777777" w:rsid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D06847C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E1573BE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1806330B" w14:textId="77777777" w:rsidR="00A116B5" w:rsidRPr="00591D0F" w:rsidRDefault="00A116B5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40E0D994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D07DF88" w14:textId="77777777" w:rsidR="00591D0F" w:rsidRPr="00591D0F" w:rsidRDefault="00591D0F" w:rsidP="00757ECC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A116B5"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1712F1" w14:textId="77777777" w:rsidR="00591D0F" w:rsidRDefault="00591D0F" w:rsidP="00757EC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A3E534F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40EDA89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8E2ACA2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B05AE27" w14:textId="77777777" w:rsidR="003451FF" w:rsidRPr="00591D0F" w:rsidRDefault="003451FF" w:rsidP="00757ECC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2AC2DA63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A15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9273" w14:textId="77777777" w:rsidR="000127B2" w:rsidRPr="00A40D3A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Arbeits- und Hilfsmittel/ </w:t>
            </w:r>
          </w:p>
          <w:p w14:paraId="70FE36EB" w14:textId="77777777" w:rsidR="00AF13F4" w:rsidRPr="00A40D3A" w:rsidRDefault="00AF13F4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Tools and equipment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38DB9D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F1FAA00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0CC9989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F0BE57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1D4957C2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C615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D5C" w14:textId="77777777" w:rsidR="000127B2" w:rsidRPr="00A40D3A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PSA/ </w:t>
            </w:r>
          </w:p>
          <w:p w14:paraId="1C67E213" w14:textId="77777777" w:rsidR="00AF13F4" w:rsidRPr="00A40D3A" w:rsidRDefault="00AF13F4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PPE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858A99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C6F4359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377955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A8BC38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0347B704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75C9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5E5C" w14:textId="77777777" w:rsidR="000127B2" w:rsidRPr="00A40D3A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Exschutz/Elektr. Sicherheit/ </w:t>
            </w:r>
          </w:p>
          <w:p w14:paraId="49AFCE0E" w14:textId="77777777" w:rsidR="00AF13F4" w:rsidRPr="00A40D3A" w:rsidRDefault="00AF13F4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Explosion protection/electrical safety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880D8B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207827C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5258EF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EA4AE3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3E5B1DFA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D20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D5AC" w14:textId="77777777" w:rsidR="000127B2" w:rsidRPr="00635912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Absaugungen/Sichtschutzwände/ </w:t>
            </w:r>
          </w:p>
          <w:p w14:paraId="04242AFD" w14:textId="77777777" w:rsidR="00AF13F4" w:rsidRPr="00635912" w:rsidRDefault="00AF13F4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Extraction systems/privacy screens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7A91D6F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7F1B91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F57B50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79992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D4B7311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D28B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FD5B" w14:textId="77777777" w:rsidR="000127B2" w:rsidRPr="00A40D3A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Regale/Anschlagmittel/Leitern/ </w:t>
            </w:r>
          </w:p>
          <w:p w14:paraId="35BA6440" w14:textId="77777777" w:rsidR="00AF13F4" w:rsidRPr="00A40D3A" w:rsidRDefault="00AF13F4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Shelving/slings/ladders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4AA4BD12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F642D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7E7004A1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6E875B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0127B2" w:rsidRPr="00A40D3A" w14:paraId="6BC175A9" w14:textId="77777777" w:rsidTr="00A116B5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382F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10DC" w14:textId="77777777" w:rsidR="000127B2" w:rsidRPr="00635912" w:rsidRDefault="000127B2" w:rsidP="000127B2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Gasflaschensicherung/ </w:t>
            </w:r>
          </w:p>
          <w:p w14:paraId="30857ABA" w14:textId="77777777" w:rsidR="00AF13F4" w:rsidRPr="00635912" w:rsidRDefault="00AF13F4" w:rsidP="000127B2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Gas cylinder securing device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0BC201E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CF2145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13C0DF3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EFF61D" w14:textId="77777777" w:rsidR="000127B2" w:rsidRPr="00A40D3A" w:rsidRDefault="000127B2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6E6B86" w:rsidRPr="00020531" w14:paraId="1B23FFE8" w14:textId="77777777" w:rsidTr="003451F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C2A6" w14:textId="77777777" w:rsidR="006E6B86" w:rsidRPr="00591D0F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5243" w14:textId="77777777" w:rsidR="006E6B86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Beschilderung der Arbeitsstätten (Symbole)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>/</w:t>
            </w:r>
          </w:p>
          <w:p w14:paraId="511BCD33" w14:textId="77777777" w:rsidR="006E6B86" w:rsidRPr="00A116B5" w:rsidRDefault="006E6B86" w:rsidP="006E6B86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</w:pP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Signage of the workplaces</w:t>
            </w:r>
          </w:p>
          <w:p w14:paraId="329BF6D8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Festes Schuhwerk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sturdy foodwaer</w:t>
            </w:r>
          </w:p>
          <w:p w14:paraId="245983BA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Kopfschutz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head protection</w:t>
            </w:r>
          </w:p>
          <w:p w14:paraId="191F4672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Brille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glasses</w:t>
            </w:r>
          </w:p>
          <w:p w14:paraId="5FDE4F04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Gehörschutz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ear protection</w:t>
            </w:r>
          </w:p>
          <w:p w14:paraId="6E8A30DB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Handschuhe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gloves</w:t>
            </w:r>
          </w:p>
          <w:p w14:paraId="46812AAF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644F4F6B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1A69F86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042C7DA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CF9A674" w14:textId="77777777" w:rsidR="006E6B86" w:rsidRPr="00591D0F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307362B8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59F0602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0B65A69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EB74642" w14:textId="77777777" w:rsidR="006E6B86" w:rsidRPr="003451FF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580F4331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C919A52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58DA2EBA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53F87D6" w14:textId="77777777" w:rsidR="006E6B86" w:rsidRPr="003451FF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AF6A8" w14:textId="77777777" w:rsidR="006E6B86" w:rsidRDefault="006E6B86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3E563AC" w14:textId="77777777" w:rsidR="003451FF" w:rsidRDefault="003451FF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22D92C1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963C4B7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37E68B7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4383EBDA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6FBECF4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9BE0F8C" w14:textId="77777777" w:rsidR="003451FF" w:rsidRDefault="003451FF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B6775EF" w14:textId="77777777" w:rsidR="003451FF" w:rsidRPr="00591D0F" w:rsidRDefault="003451FF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</w:tc>
      </w:tr>
      <w:tr w:rsidR="006E6B86" w:rsidRPr="00020531" w14:paraId="714C06FC" w14:textId="77777777" w:rsidTr="003451FF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35F5" w14:textId="77777777" w:rsidR="006E6B86" w:rsidRPr="00591D0F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C734" w14:textId="77777777" w:rsidR="006E6B86" w:rsidRPr="001A125E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</w:pP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>Flucht- und Rettungswege/</w:t>
            </w:r>
          </w:p>
          <w:p w14:paraId="0F05EF82" w14:textId="77777777" w:rsidR="006E6B86" w:rsidRPr="00AC0EAA" w:rsidRDefault="006E6B86" w:rsidP="006E6B86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</w:pPr>
            <w:r w:rsidRPr="00AC0EA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Escape and emergency routes</w:t>
            </w:r>
          </w:p>
          <w:p w14:paraId="71C20AFE" w14:textId="77777777" w:rsidR="006E6B86" w:rsidRPr="001A125E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25E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1A125E">
              <w:rPr>
                <w:rFonts w:ascii="DB Office" w:hAnsi="DB Office"/>
                <w:snapToGrid w:val="0"/>
                <w:sz w:val="22"/>
                <w:szCs w:val="22"/>
              </w:rPr>
              <w:t xml:space="preserve"> Pläne (eigener </w:t>
            </w:r>
            <w:proofErr w:type="gramStart"/>
            <w:r w:rsidRPr="001A125E">
              <w:rPr>
                <w:rFonts w:ascii="DB Office" w:hAnsi="DB Office"/>
                <w:snapToGrid w:val="0"/>
                <w:sz w:val="22"/>
                <w:szCs w:val="22"/>
              </w:rPr>
              <w:t>Standort)/</w:t>
            </w:r>
            <w:proofErr w:type="gramEnd"/>
            <w:r w:rsidRPr="001A125E">
              <w:rPr>
                <w:rFonts w:ascii="DB Office" w:hAnsi="DB Office"/>
                <w:snapToGrid w:val="0"/>
                <w:sz w:val="22"/>
                <w:szCs w:val="22"/>
              </w:rPr>
              <w:t xml:space="preserve">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maps (own location)</w:t>
            </w:r>
          </w:p>
          <w:p w14:paraId="3C2C9807" w14:textId="77777777" w:rsidR="006E6B86" w:rsidRPr="00591D0F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 xml:space="preserve"> Kennzeichnung</w:t>
            </w:r>
            <w:r>
              <w:rPr>
                <w:rFonts w:ascii="DB Office" w:hAnsi="DB Office"/>
                <w:snapToGrid w:val="0"/>
                <w:sz w:val="22"/>
                <w:szCs w:val="22"/>
              </w:rPr>
              <w:t xml:space="preserve">/ </w:t>
            </w:r>
            <w:r w:rsidRPr="00A116B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</w:rPr>
              <w:t>labelling</w:t>
            </w:r>
          </w:p>
          <w:p w14:paraId="15D111CC" w14:textId="77777777" w:rsidR="006E6B86" w:rsidRPr="001A125E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Sammelplatz/ </w:t>
            </w:r>
            <w:r w:rsidRPr="00AC0EA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Assembly point</w:t>
            </w:r>
          </w:p>
          <w:p w14:paraId="10A47D01" w14:textId="77777777" w:rsidR="006E6B86" w:rsidRPr="00AC0EAA" w:rsidRDefault="006E6B86" w:rsidP="006E6B86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Trage/ </w:t>
            </w:r>
            <w:r w:rsidRPr="00AC0EA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Sluggish</w:t>
            </w:r>
          </w:p>
          <w:p w14:paraId="115C4431" w14:textId="52D21E93" w:rsidR="006E6B86" w:rsidRPr="00AC0EAA" w:rsidRDefault="006E6B86" w:rsidP="006E6B86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>Sanikasten</w:t>
            </w:r>
            <w:proofErr w:type="spellEnd"/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/ </w:t>
            </w:r>
            <w:r w:rsidR="001A738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 xml:space="preserve">First </w:t>
            </w:r>
            <w:r w:rsidR="0024020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a</w:t>
            </w:r>
            <w:r w:rsidR="001A7381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id</w:t>
            </w:r>
            <w:r w:rsidRPr="00AC0EA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 xml:space="preserve"> </w:t>
            </w:r>
            <w:r w:rsidR="00240205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b</w:t>
            </w:r>
            <w:r w:rsidRPr="00AC0EA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ox</w:t>
            </w:r>
          </w:p>
          <w:p w14:paraId="1BB0C174" w14:textId="77777777" w:rsidR="008F11B3" w:rsidRPr="008F11B3" w:rsidRDefault="008F11B3" w:rsidP="008F11B3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>Defibrillator</w:t>
            </w:r>
            <w:r w:rsidRPr="001A125E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/ </w:t>
            </w:r>
            <w:r w:rsidRPr="008F11B3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Defibrilla</w:t>
            </w:r>
            <w: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tor</w:t>
            </w:r>
          </w:p>
          <w:p w14:paraId="66FA34B6" w14:textId="77777777" w:rsidR="006E6B86" w:rsidRPr="008F11B3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1B3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8F11B3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Feuerlöscheinrichtungen/ </w:t>
            </w:r>
          </w:p>
          <w:p w14:paraId="27C52573" w14:textId="77777777" w:rsidR="008F11B3" w:rsidRPr="008F11B3" w:rsidRDefault="006E6B86" w:rsidP="006E6B86">
            <w:pPr>
              <w:keepNext/>
              <w:outlineLvl w:val="0"/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</w:pPr>
            <w:r w:rsidRPr="008F11B3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    </w:t>
            </w:r>
            <w:r w:rsidRPr="008F11B3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US"/>
              </w:rPr>
              <w:t>Fire-fighting equipment</w:t>
            </w:r>
          </w:p>
          <w:p w14:paraId="513A85DE" w14:textId="77777777" w:rsidR="006E6B86" w:rsidRPr="008F11B3" w:rsidRDefault="006E6B86" w:rsidP="006E6B86">
            <w:pPr>
              <w:keepNext/>
              <w:outlineLvl w:val="0"/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1B3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FORMCHECKBOX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  <w:r w:rsidRPr="008F11B3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t xml:space="preserve"> 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8F11B3">
              <w:rPr>
                <w:rFonts w:ascii="DB Office" w:hAnsi="DB Office"/>
                <w:snapToGrid w:val="0"/>
                <w:sz w:val="22"/>
                <w:szCs w:val="22"/>
                <w:lang w:val="en-US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</w:tcPr>
          <w:p w14:paraId="4D2E6E5D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94CC207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BC2AA8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DBD5E00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4CC0036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31310C22" w14:textId="77777777" w:rsidR="006E6B86" w:rsidRPr="00591D0F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41AB3923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0BBC3D0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E53E313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133B0195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9B87503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146DE3A9" w14:textId="77777777" w:rsidR="006E6B86" w:rsidRPr="00591D0F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56C38FA1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769E709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24D10C0E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2C82904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="008F11B3"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3DA2D35" w14:textId="77777777" w:rsidR="006E6B86" w:rsidRDefault="006E6B86" w:rsidP="006E6B86">
            <w:pPr>
              <w:jc w:val="center"/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74053148" w14:textId="77777777" w:rsidR="006E6B86" w:rsidRPr="00591D0F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407EA3" w14:textId="77777777" w:rsidR="006E6B86" w:rsidRDefault="006E6B86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</w:t>
            </w:r>
            <w:r w:rsidRPr="00591D0F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346E0D8" w14:textId="77777777" w:rsidR="003451FF" w:rsidRDefault="003451FF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012CB010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2A6B1760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696C953E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5A648ED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57485C5A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0E0BC1A3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741054FE" w14:textId="77777777" w:rsidR="003451FF" w:rsidRDefault="003451FF" w:rsidP="003451FF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  <w:p w14:paraId="319978C1" w14:textId="77777777" w:rsidR="003451FF" w:rsidRDefault="003451FF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</w:p>
          <w:p w14:paraId="67BA4DEA" w14:textId="77777777" w:rsidR="003451FF" w:rsidRPr="00591D0F" w:rsidRDefault="003451FF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CR_B_PM1_1_1_Memo"/>
                  <w:enabled/>
                  <w:calcOnExit w:val="0"/>
                  <w:textInput/>
                </w:ffData>
              </w:fldCha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>     </w:t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  <w:tr w:rsidR="006E6B86" w:rsidRPr="00A40D3A" w14:paraId="0A17E50D" w14:textId="77777777" w:rsidTr="00A116B5">
        <w:trPr>
          <w:trHeight w:val="54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F0DA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A60D" w14:textId="77777777" w:rsidR="006E6B86" w:rsidRPr="00A40D3A" w:rsidRDefault="00A116B5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595705CE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869BCE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1914243A" w14:textId="77777777" w:rsidR="006E6B86" w:rsidRPr="00A40D3A" w:rsidRDefault="006E6B86" w:rsidP="006E6B86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BE783F" w14:textId="77777777" w:rsidR="006E6B86" w:rsidRPr="00A40D3A" w:rsidRDefault="00A116B5" w:rsidP="006E6B86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51BAE73B" w14:textId="77777777" w:rsidR="00743662" w:rsidRPr="00A40D3A" w:rsidRDefault="00743662" w:rsidP="00743662">
      <w:pPr>
        <w:rPr>
          <w:rFonts w:ascii="DB Office" w:hAnsi="DB Office"/>
          <w:sz w:val="22"/>
          <w:szCs w:val="22"/>
          <w:lang w:val="en-GB"/>
        </w:rPr>
      </w:pPr>
    </w:p>
    <w:tbl>
      <w:tblPr>
        <w:tblW w:w="99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5"/>
        <w:gridCol w:w="4927"/>
        <w:gridCol w:w="425"/>
        <w:gridCol w:w="425"/>
        <w:gridCol w:w="425"/>
        <w:gridCol w:w="3261"/>
      </w:tblGrid>
      <w:tr w:rsidR="000127B2" w:rsidRPr="00A40D3A" w14:paraId="06EE75B0" w14:textId="77777777" w:rsidTr="000127B2">
        <w:trPr>
          <w:trHeight w:val="266"/>
        </w:trPr>
        <w:tc>
          <w:tcPr>
            <w:tcW w:w="4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0A45B587" w14:textId="77777777" w:rsidR="000127B2" w:rsidRPr="00A40D3A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lastRenderedPageBreak/>
              <w:t>16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2F51AF85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lang w:val="en-GB"/>
              </w:rPr>
              <w:t xml:space="preserve">Produktprüfungen/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lang w:val="en-GB"/>
              </w:rPr>
              <w:t>Product tests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BC752FC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</w:p>
          <w:p w14:paraId="58C78D4C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A849145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>?</w:t>
            </w:r>
          </w:p>
          <w:p w14:paraId="4AC5FD26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288D8907" w14:textId="77777777" w:rsidR="000127B2" w:rsidRPr="001A125E" w:rsidRDefault="000127B2" w:rsidP="000127B2">
            <w:pPr>
              <w:jc w:val="center"/>
              <w:rPr>
                <w:rFonts w:ascii="DB Office" w:hAnsi="DB Office"/>
                <w:b/>
                <w:snapToGrid w:val="0"/>
                <w:sz w:val="44"/>
                <w:szCs w:val="44"/>
                <w:lang w:val="en-GB"/>
              </w:rPr>
            </w:pP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1A125E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E8C6F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color w:val="000000"/>
                <w:sz w:val="22"/>
                <w:szCs w:val="22"/>
                <w:lang w:val="en-GB"/>
              </w:rPr>
              <w:t xml:space="preserve">Bemerkungen/ 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Comments</w:t>
            </w:r>
          </w:p>
        </w:tc>
      </w:tr>
      <w:tr w:rsidR="000127B2" w:rsidRPr="00A40D3A" w14:paraId="1FE7532F" w14:textId="77777777" w:rsidTr="000127B2">
        <w:trPr>
          <w:trHeight w:val="262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A1FB" w14:textId="77777777" w:rsidR="000127B2" w:rsidRPr="00A40D3A" w:rsidRDefault="000127B2" w:rsidP="000127B2">
            <w:pPr>
              <w:jc w:val="center"/>
              <w:rPr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C0C6" w14:textId="77777777" w:rsidR="000127B2" w:rsidRPr="00A40D3A" w:rsidRDefault="000127B2" w:rsidP="000127B2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Checkliste B A02/ </w:t>
            </w:r>
          </w:p>
          <w:p w14:paraId="63C7344F" w14:textId="77777777" w:rsidR="00A15F1F" w:rsidRPr="00A40D3A" w:rsidRDefault="00A15F1F" w:rsidP="000127B2">
            <w:pPr>
              <w:rPr>
                <w:rFonts w:ascii="DB Office" w:hAnsi="DB Office" w:cs="Arial"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Checklist B A02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14:paraId="6C2EA65E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4B16506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  <w:vAlign w:val="center"/>
          </w:tcPr>
          <w:p w14:paraId="347D8134" w14:textId="77777777" w:rsidR="000127B2" w:rsidRPr="00A40D3A" w:rsidRDefault="000127B2" w:rsidP="000127B2">
            <w:pPr>
              <w:jc w:val="center"/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D2828E" w14:textId="77777777" w:rsidR="000127B2" w:rsidRPr="00A40D3A" w:rsidRDefault="00A116B5" w:rsidP="000127B2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napToGrid w:val="0"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086F0480" w14:textId="77777777" w:rsidR="00566AA2" w:rsidRPr="00A40D3A" w:rsidRDefault="00566AA2" w:rsidP="00743662">
      <w:pPr>
        <w:rPr>
          <w:rFonts w:ascii="DB Office" w:hAnsi="DB Office"/>
          <w:sz w:val="22"/>
          <w:szCs w:val="22"/>
          <w:lang w:val="en-GB"/>
        </w:rPr>
      </w:pPr>
    </w:p>
    <w:p w14:paraId="260C4E7C" w14:textId="4BE2593F" w:rsidR="006C1703" w:rsidRPr="001A7381" w:rsidRDefault="006C1703" w:rsidP="006C1703">
      <w:pPr>
        <w:rPr>
          <w:rFonts w:ascii="DB Office" w:hAnsi="DB Office" w:cs="Arial"/>
          <w:sz w:val="22"/>
          <w:szCs w:val="22"/>
        </w:rPr>
      </w:pPr>
      <w:r w:rsidRPr="00635912">
        <w:rPr>
          <w:rFonts w:ascii="DB Office" w:hAnsi="DB Office" w:cs="Arial"/>
          <w:b/>
          <w:bCs/>
          <w:sz w:val="22"/>
          <w:szCs w:val="22"/>
        </w:rPr>
        <w:t xml:space="preserve">Welches Herstellerzeichen verwendet die Firma? </w:t>
      </w:r>
      <w:r w:rsidRPr="001A7381">
        <w:rPr>
          <w:rFonts w:ascii="DB Office" w:hAnsi="DB Office" w:cs="Arial"/>
          <w:sz w:val="22"/>
          <w:szCs w:val="22"/>
        </w:rPr>
        <w:t>(</w:t>
      </w:r>
      <w:r w:rsidR="001A7381">
        <w:rPr>
          <w:rFonts w:ascii="DB Office" w:hAnsi="DB Office" w:cs="Arial"/>
          <w:sz w:val="22"/>
          <w:szCs w:val="22"/>
        </w:rPr>
        <w:t>w</w:t>
      </w:r>
      <w:r w:rsidR="001A7381" w:rsidRPr="001A7381">
        <w:rPr>
          <w:rFonts w:ascii="DB Office" w:hAnsi="DB Office" w:cs="Arial"/>
          <w:sz w:val="22"/>
          <w:szCs w:val="22"/>
        </w:rPr>
        <w:t>ie auf dem Produkt</w:t>
      </w:r>
      <w:r w:rsidR="001A7381">
        <w:rPr>
          <w:rFonts w:ascii="DB Office" w:hAnsi="DB Office" w:cs="Arial"/>
          <w:sz w:val="22"/>
          <w:szCs w:val="22"/>
        </w:rPr>
        <w:t>)</w:t>
      </w:r>
      <w:r w:rsidR="001A7381" w:rsidRPr="001A7381">
        <w:rPr>
          <w:rFonts w:ascii="DB Office" w:hAnsi="DB Office" w:cs="Arial"/>
          <w:sz w:val="22"/>
          <w:szCs w:val="22"/>
        </w:rPr>
        <w:t xml:space="preserve"> </w:t>
      </w:r>
      <w:r w:rsidRPr="001A7381">
        <w:rPr>
          <w:rFonts w:ascii="DB Office" w:hAnsi="DB Office" w:cs="Arial"/>
          <w:sz w:val="22"/>
          <w:szCs w:val="22"/>
        </w:rPr>
        <w:t xml:space="preserve">schwarz/weiß/ </w:t>
      </w:r>
    </w:p>
    <w:p w14:paraId="412BB66D" w14:textId="6BC60C79" w:rsidR="00A15F1F" w:rsidRPr="00A40D3A" w:rsidRDefault="00A15F1F" w:rsidP="006C1703">
      <w:pPr>
        <w:rPr>
          <w:rFonts w:ascii="DB Office" w:hAnsi="DB Office" w:cs="Arial"/>
          <w:b/>
          <w:i/>
          <w:iCs/>
          <w:color w:val="0000FF"/>
          <w:sz w:val="22"/>
          <w:szCs w:val="22"/>
          <w:lang w:val="en-GB"/>
        </w:rPr>
      </w:pPr>
      <w:r w:rsidRPr="00A40D3A">
        <w:rPr>
          <w:rFonts w:ascii="DB Office" w:hAnsi="DB Office" w:cs="Arial"/>
          <w:b/>
          <w:bCs/>
          <w:i/>
          <w:iCs/>
          <w:color w:val="0000FF"/>
          <w:sz w:val="22"/>
          <w:szCs w:val="22"/>
          <w:lang w:val="en-GB"/>
        </w:rPr>
        <w:t xml:space="preserve">Which manufacturer's mark does the company use? </w:t>
      </w:r>
      <w:r w:rsidRPr="00A40D3A">
        <w:rPr>
          <w:rFonts w:ascii="DB Office" w:hAnsi="DB Office" w:cs="Arial"/>
          <w:i/>
          <w:iCs/>
          <w:color w:val="0000FF"/>
          <w:sz w:val="22"/>
          <w:szCs w:val="22"/>
          <w:lang w:val="en-GB"/>
        </w:rPr>
        <w:t>(</w:t>
      </w:r>
      <w:r w:rsidR="001A7381">
        <w:rPr>
          <w:rFonts w:ascii="DB Office" w:hAnsi="DB Office" w:cs="Arial"/>
          <w:i/>
          <w:iCs/>
          <w:color w:val="0000FF"/>
          <w:sz w:val="22"/>
          <w:szCs w:val="22"/>
          <w:lang w:val="en-GB"/>
        </w:rPr>
        <w:t xml:space="preserve">like at the product) </w:t>
      </w:r>
      <w:r w:rsidRPr="00A40D3A">
        <w:rPr>
          <w:rFonts w:ascii="DB Office" w:hAnsi="DB Office" w:cs="Arial"/>
          <w:i/>
          <w:iCs/>
          <w:color w:val="0000FF"/>
          <w:sz w:val="22"/>
          <w:szCs w:val="22"/>
          <w:lang w:val="en-GB"/>
        </w:rPr>
        <w:t>black and white</w:t>
      </w:r>
    </w:p>
    <w:p w14:paraId="45024319" w14:textId="77777777" w:rsidR="006C1703" w:rsidRPr="00A40D3A" w:rsidRDefault="006C1703" w:rsidP="006C1703">
      <w:pPr>
        <w:rPr>
          <w:rFonts w:ascii="DB Office" w:hAnsi="DB Office"/>
          <w:sz w:val="22"/>
          <w:szCs w:val="22"/>
          <w:lang w:val="en-GB"/>
        </w:rPr>
      </w:pPr>
      <w:r w:rsidRPr="00A40D3A">
        <w:rPr>
          <w:rFonts w:ascii="DB Office" w:hAnsi="DB Office"/>
          <w:sz w:val="22"/>
          <w:szCs w:val="22"/>
          <w:lang w:val="en-GB"/>
        </w:rPr>
        <w:t xml:space="preserve">Ggf. gesondert anfügen/ </w:t>
      </w:r>
    </w:p>
    <w:p w14:paraId="02D4E536" w14:textId="77777777" w:rsidR="00A15F1F" w:rsidRPr="00A40D3A" w:rsidRDefault="00A15F1F" w:rsidP="006C1703">
      <w:pPr>
        <w:rPr>
          <w:rFonts w:ascii="DB Office" w:hAnsi="DB Office"/>
          <w:i/>
          <w:iCs/>
          <w:color w:val="0000FF"/>
          <w:sz w:val="22"/>
          <w:szCs w:val="22"/>
          <w:lang w:val="en-GB"/>
        </w:rPr>
      </w:pPr>
      <w:r w:rsidRPr="00A40D3A">
        <w:rPr>
          <w:rFonts w:ascii="DB Office" w:hAnsi="DB Office"/>
          <w:i/>
          <w:iCs/>
          <w:color w:val="0000FF"/>
          <w:sz w:val="22"/>
          <w:szCs w:val="22"/>
          <w:lang w:val="en-GB"/>
        </w:rPr>
        <w:t>Add separately if necessary</w:t>
      </w:r>
    </w:p>
    <w:p w14:paraId="3C69F4E6" w14:textId="77777777" w:rsidR="006C1703" w:rsidRPr="00A40D3A" w:rsidRDefault="006C1703" w:rsidP="006C1703">
      <w:pPr>
        <w:rPr>
          <w:rFonts w:ascii="DB Office" w:hAnsi="DB Office" w:cs="Arial"/>
          <w:sz w:val="22"/>
          <w:szCs w:val="22"/>
          <w:lang w:val="en-GB"/>
        </w:rPr>
      </w:pPr>
    </w:p>
    <w:p w14:paraId="47E502CF" w14:textId="77777777" w:rsidR="00487FD8" w:rsidRPr="00A40D3A" w:rsidRDefault="00A116B5" w:rsidP="006C1703">
      <w:pPr>
        <w:rPr>
          <w:rFonts w:ascii="DB Office" w:hAnsi="DB Office" w:cs="Arial"/>
          <w:bCs/>
          <w:sz w:val="22"/>
          <w:szCs w:val="22"/>
          <w:lang w:val="en-GB"/>
        </w:rPr>
      </w:pPr>
      <w:r>
        <w:rPr>
          <w:rFonts w:ascii="DB Office" w:hAnsi="DB Office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B Office" w:hAnsi="DB Office" w:cs="Arial"/>
          <w:sz w:val="22"/>
          <w:szCs w:val="22"/>
          <w:lang w:val="en-GB"/>
        </w:rPr>
        <w:instrText xml:space="preserve"> FORMTEXT </w:instrText>
      </w:r>
      <w:r>
        <w:rPr>
          <w:rFonts w:ascii="DB Office" w:hAnsi="DB Office" w:cs="Arial"/>
          <w:sz w:val="22"/>
          <w:szCs w:val="22"/>
          <w:lang w:val="en-GB"/>
        </w:rPr>
      </w:r>
      <w:r>
        <w:rPr>
          <w:rFonts w:ascii="DB Office" w:hAnsi="DB Office" w:cs="Arial"/>
          <w:sz w:val="22"/>
          <w:szCs w:val="22"/>
          <w:lang w:val="en-GB"/>
        </w:rPr>
        <w:fldChar w:fldCharType="separate"/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sz w:val="22"/>
          <w:szCs w:val="22"/>
          <w:lang w:val="en-GB"/>
        </w:rPr>
        <w:fldChar w:fldCharType="end"/>
      </w:r>
    </w:p>
    <w:p w14:paraId="37A99538" w14:textId="77777777" w:rsidR="00502D96" w:rsidRPr="00A40D3A" w:rsidRDefault="00502D96" w:rsidP="006C1703">
      <w:pPr>
        <w:rPr>
          <w:rFonts w:ascii="DB Office" w:hAnsi="DB Office" w:cs="Arial"/>
          <w:bCs/>
          <w:sz w:val="22"/>
          <w:szCs w:val="22"/>
          <w:lang w:val="en-GB"/>
        </w:rPr>
      </w:pPr>
    </w:p>
    <w:p w14:paraId="7FCE4CE6" w14:textId="77777777" w:rsidR="00487FD8" w:rsidRPr="00A40D3A" w:rsidRDefault="00E401BF" w:rsidP="00E401BF">
      <w:pPr>
        <w:tabs>
          <w:tab w:val="left" w:pos="1980"/>
          <w:tab w:val="left" w:pos="2880"/>
          <w:tab w:val="left" w:pos="3240"/>
          <w:tab w:val="left" w:pos="3600"/>
          <w:tab w:val="left" w:pos="5040"/>
          <w:tab w:val="left" w:pos="7020"/>
        </w:tabs>
        <w:rPr>
          <w:rFonts w:ascii="DB Office" w:hAnsi="DB Office" w:cs="Arial"/>
          <w:b/>
          <w:sz w:val="22"/>
          <w:szCs w:val="22"/>
          <w:lang w:val="en-GB"/>
        </w:rPr>
      </w:pPr>
      <w:r w:rsidRPr="00A40D3A">
        <w:rPr>
          <w:rFonts w:ascii="DB Office" w:hAnsi="DB Office" w:cs="Arial"/>
          <w:b/>
          <w:bCs/>
          <w:sz w:val="22"/>
          <w:szCs w:val="22"/>
          <w:lang w:val="en-GB"/>
        </w:rPr>
        <w:t xml:space="preserve">Weitere Bemerkungen:/ </w:t>
      </w:r>
    </w:p>
    <w:p w14:paraId="2868FF4E" w14:textId="77777777" w:rsidR="00487FD8" w:rsidRPr="00A40D3A" w:rsidRDefault="00500DE7" w:rsidP="00E401BF">
      <w:pPr>
        <w:rPr>
          <w:rFonts w:ascii="DB Office" w:hAnsi="DB Office" w:cs="Arial"/>
          <w:b/>
          <w:i/>
          <w:iCs/>
          <w:color w:val="0000FF"/>
          <w:sz w:val="22"/>
          <w:szCs w:val="22"/>
          <w:lang w:val="en-GB"/>
        </w:rPr>
      </w:pPr>
      <w:r w:rsidRPr="00A40D3A">
        <w:rPr>
          <w:rFonts w:ascii="DB Office" w:hAnsi="DB Office" w:cs="Arial"/>
          <w:b/>
          <w:bCs/>
          <w:i/>
          <w:iCs/>
          <w:color w:val="0000FF"/>
          <w:sz w:val="22"/>
          <w:szCs w:val="22"/>
          <w:lang w:val="en-GB"/>
        </w:rPr>
        <w:t>Additional comments:</w:t>
      </w:r>
    </w:p>
    <w:p w14:paraId="5F170E9A" w14:textId="77777777" w:rsidR="00E401BF" w:rsidRPr="00A40D3A" w:rsidRDefault="00E401BF" w:rsidP="00E401BF">
      <w:pPr>
        <w:rPr>
          <w:rFonts w:ascii="DB Office" w:hAnsi="DB Office" w:cs="Arial"/>
          <w:sz w:val="22"/>
          <w:szCs w:val="22"/>
          <w:lang w:val="en-GB"/>
        </w:rPr>
      </w:pPr>
    </w:p>
    <w:p w14:paraId="12981DCA" w14:textId="77777777" w:rsidR="00E401BF" w:rsidRPr="00A40D3A" w:rsidRDefault="00A116B5" w:rsidP="00E401BF">
      <w:pPr>
        <w:rPr>
          <w:rFonts w:ascii="DB Office" w:hAnsi="DB Office" w:cs="Arial"/>
          <w:bCs/>
          <w:sz w:val="22"/>
          <w:szCs w:val="22"/>
          <w:lang w:val="en-GB"/>
        </w:rPr>
      </w:pPr>
      <w:r>
        <w:rPr>
          <w:rFonts w:ascii="DB Office" w:hAnsi="DB Office" w:cs="Arial"/>
          <w:sz w:val="22"/>
          <w:szCs w:val="22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B Office" w:hAnsi="DB Office" w:cs="Arial"/>
          <w:sz w:val="22"/>
          <w:szCs w:val="22"/>
          <w:lang w:val="en-GB"/>
        </w:rPr>
        <w:instrText xml:space="preserve"> FORMTEXT </w:instrText>
      </w:r>
      <w:r>
        <w:rPr>
          <w:rFonts w:ascii="DB Office" w:hAnsi="DB Office" w:cs="Arial"/>
          <w:sz w:val="22"/>
          <w:szCs w:val="22"/>
          <w:lang w:val="en-GB"/>
        </w:rPr>
      </w:r>
      <w:r>
        <w:rPr>
          <w:rFonts w:ascii="DB Office" w:hAnsi="DB Office" w:cs="Arial"/>
          <w:sz w:val="22"/>
          <w:szCs w:val="22"/>
          <w:lang w:val="en-GB"/>
        </w:rPr>
        <w:fldChar w:fldCharType="separate"/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noProof/>
          <w:sz w:val="22"/>
          <w:szCs w:val="22"/>
          <w:lang w:val="en-GB"/>
        </w:rPr>
        <w:t> </w:t>
      </w:r>
      <w:r>
        <w:rPr>
          <w:rFonts w:ascii="DB Office" w:hAnsi="DB Office" w:cs="Arial"/>
          <w:sz w:val="22"/>
          <w:szCs w:val="22"/>
          <w:lang w:val="en-GB"/>
        </w:rPr>
        <w:fldChar w:fldCharType="end"/>
      </w:r>
    </w:p>
    <w:p w14:paraId="70BB7AD0" w14:textId="77777777" w:rsidR="001913DA" w:rsidRPr="00A40D3A" w:rsidRDefault="001913DA" w:rsidP="00E401BF">
      <w:pPr>
        <w:rPr>
          <w:rFonts w:ascii="DB Office" w:hAnsi="DB Office" w:cs="Arial"/>
          <w:bCs/>
          <w:sz w:val="22"/>
          <w:szCs w:val="22"/>
          <w:lang w:val="en-GB"/>
        </w:rPr>
      </w:pPr>
    </w:p>
    <w:tbl>
      <w:tblPr>
        <w:tblW w:w="9961" w:type="dxa"/>
        <w:tblInd w:w="-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3261"/>
        <w:gridCol w:w="3298"/>
      </w:tblGrid>
      <w:tr w:rsidR="003B7CF9" w:rsidRPr="00A40D3A" w14:paraId="299931D7" w14:textId="77777777" w:rsidTr="00AE288C">
        <w:trPr>
          <w:trHeight w:val="5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372C0" w14:textId="77777777" w:rsidR="003B7CF9" w:rsidRPr="00A40D3A" w:rsidRDefault="003B7CF9" w:rsidP="00F234C8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z w:val="22"/>
                <w:szCs w:val="22"/>
                <w:lang w:val="en-GB"/>
              </w:rPr>
              <w:t>17</w:t>
            </w:r>
          </w:p>
        </w:tc>
        <w:tc>
          <w:tcPr>
            <w:tcW w:w="95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60CE2" w14:textId="77777777" w:rsidR="003B7CF9" w:rsidRPr="00635912" w:rsidRDefault="003B7CF9" w:rsidP="00F234C8">
            <w:pPr>
              <w:ind w:right="-186"/>
              <w:rPr>
                <w:rFonts w:ascii="DB Office" w:hAnsi="DB Office"/>
                <w:b/>
                <w:bCs/>
                <w:sz w:val="22"/>
                <w:szCs w:val="22"/>
              </w:rPr>
            </w:pPr>
            <w:r w:rsidRPr="00635912">
              <w:rPr>
                <w:rFonts w:ascii="DB Office" w:hAnsi="DB Office"/>
                <w:b/>
                <w:bCs/>
                <w:sz w:val="22"/>
                <w:szCs w:val="22"/>
              </w:rPr>
              <w:t xml:space="preserve">Ergebnis der HPQ/ </w:t>
            </w:r>
            <w:r w:rsidRPr="00635912">
              <w:rPr>
                <w:rFonts w:ascii="DB Office" w:hAnsi="DB Office"/>
                <w:b/>
                <w:bCs/>
                <w:i/>
                <w:iCs/>
                <w:color w:val="0000FF"/>
                <w:sz w:val="22"/>
                <w:szCs w:val="22"/>
              </w:rPr>
              <w:t>Results of MPQ</w:t>
            </w:r>
          </w:p>
        </w:tc>
      </w:tr>
      <w:tr w:rsidR="003B7CF9" w:rsidRPr="00A40D3A" w14:paraId="5F34B863" w14:textId="77777777" w:rsidTr="00AE288C">
        <w:trPr>
          <w:trHeight w:val="373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19C2C5" w14:textId="77777777" w:rsidR="000D791D" w:rsidRPr="00A40D3A" w:rsidRDefault="003B7CF9" w:rsidP="000D791D">
            <w:pPr>
              <w:tabs>
                <w:tab w:val="left" w:pos="531"/>
                <w:tab w:val="left" w:pos="1949"/>
                <w:tab w:val="left" w:pos="3060"/>
              </w:tabs>
              <w:rPr>
                <w:rFonts w:ascii="DB Office" w:hAnsi="DB Office"/>
                <w:b/>
                <w:snapToGrid w:val="0"/>
                <w:sz w:val="32"/>
                <w:szCs w:val="3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40"/>
                <w:szCs w:val="40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b/>
                <w:bCs/>
                <w:snapToGrid w:val="0"/>
                <w:sz w:val="40"/>
                <w:szCs w:val="40"/>
                <w:lang w:val="en-GB"/>
              </w:rPr>
              <w:t xml:space="preserve">i.O./ </w:t>
            </w: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ab/>
            </w: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3"/>
            </w:r>
            <w:r w:rsidR="008F11B3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 xml:space="preserve">     </w:t>
            </w:r>
            <w:r w:rsidRPr="008F11B3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A"/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tab/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40"/>
                <w:szCs w:val="40"/>
                <w:lang w:val="en-GB"/>
              </w:rPr>
              <w:t>OK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51EC36" w14:textId="77777777" w:rsidR="00836FED" w:rsidRPr="00A40D3A" w:rsidRDefault="003B7CF9" w:rsidP="00836FED">
            <w:pPr>
              <w:tabs>
                <w:tab w:val="left" w:pos="2805"/>
              </w:tabs>
              <w:rPr>
                <w:rFonts w:ascii="DB Office" w:hAnsi="DB Office"/>
                <w:b/>
                <w:snapToGrid w:val="0"/>
                <w:sz w:val="32"/>
                <w:szCs w:val="3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b/>
                <w:bCs/>
                <w:snapToGrid w:val="0"/>
                <w:sz w:val="40"/>
                <w:szCs w:val="40"/>
                <w:lang w:val="en-GB"/>
              </w:rPr>
              <w:t>i.O.</w:t>
            </w: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 mit Auflagen/ </w:t>
            </w: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ab/>
            </w:r>
            <w:r w:rsidRPr="008F11B3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B"/>
            </w:r>
          </w:p>
          <w:p w14:paraId="79DFBC24" w14:textId="77777777" w:rsidR="00836FED" w:rsidRPr="00A40D3A" w:rsidRDefault="00836FED" w:rsidP="00836FED">
            <w:pPr>
              <w:tabs>
                <w:tab w:val="left" w:pos="480"/>
                <w:tab w:val="left" w:pos="2805"/>
              </w:tabs>
              <w:rPr>
                <w:rFonts w:ascii="DB Office" w:hAnsi="DB Office"/>
                <w:b/>
                <w:i/>
                <w:iCs/>
                <w:snapToGrid w:val="0"/>
                <w:sz w:val="32"/>
                <w:szCs w:val="3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tab/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40"/>
                <w:szCs w:val="40"/>
                <w:lang w:val="en-GB"/>
              </w:rPr>
              <w:t>OK</w:t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 xml:space="preserve"> with conditions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74199E8" w14:textId="77777777" w:rsidR="003B7CF9" w:rsidRPr="00A40D3A" w:rsidRDefault="003B7CF9" w:rsidP="000631AA">
            <w:pPr>
              <w:tabs>
                <w:tab w:val="left" w:pos="1951"/>
                <w:tab w:val="left" w:pos="2796"/>
              </w:tabs>
              <w:rPr>
                <w:rFonts w:ascii="DB Office" w:hAnsi="DB Office"/>
                <w:b/>
                <w:snapToGrid w:val="0"/>
                <w:sz w:val="32"/>
                <w:szCs w:val="3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shd w:val="clear" w:color="auto" w:fill="FF0000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shd w:val="clear" w:color="auto" w:fill="FF0000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shd w:val="clear" w:color="auto" w:fill="FF0000"/>
                <w:lang w:val="en-GB"/>
              </w:rPr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shd w:val="clear" w:color="auto" w:fill="FF0000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shd w:val="clear" w:color="auto" w:fill="FF0000"/>
                <w:lang w:val="en-GB"/>
              </w:rPr>
              <w:fldChar w:fldCharType="end"/>
            </w:r>
            <w:r w:rsidRPr="00A40D3A">
              <w:rPr>
                <w:rFonts w:ascii="DB Office" w:hAnsi="DB Office"/>
                <w:snapToGrid w:val="0"/>
                <w:color w:val="000000"/>
                <w:sz w:val="28"/>
                <w:szCs w:val="28"/>
                <w:lang w:val="en-GB"/>
              </w:rPr>
              <w:t xml:space="preserve"> </w:t>
            </w:r>
            <w:r w:rsidRPr="00A40D3A">
              <w:rPr>
                <w:rFonts w:ascii="DB Office" w:hAnsi="DB Office"/>
                <w:b/>
                <w:bCs/>
                <w:snapToGrid w:val="0"/>
                <w:sz w:val="40"/>
                <w:szCs w:val="40"/>
                <w:lang w:val="en-GB"/>
              </w:rPr>
              <w:t xml:space="preserve">n.i.O./ </w:t>
            </w: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ab/>
            </w: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4"/>
            </w:r>
            <w:r w:rsidRPr="00A40D3A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tab/>
            </w:r>
            <w:r w:rsidRPr="008F11B3">
              <w:rPr>
                <w:rFonts w:ascii="DB Office" w:hAnsi="DB Office"/>
                <w:b/>
                <w:bCs/>
                <w:snapToGrid w:val="0"/>
                <w:sz w:val="44"/>
                <w:szCs w:val="44"/>
                <w:lang w:val="en-GB"/>
              </w:rPr>
              <w:sym w:font="Wingdings" w:char="F04C"/>
            </w:r>
          </w:p>
          <w:p w14:paraId="4ABA1141" w14:textId="77777777" w:rsidR="000D791D" w:rsidRPr="00A40D3A" w:rsidRDefault="000D791D" w:rsidP="000D791D">
            <w:pPr>
              <w:tabs>
                <w:tab w:val="left" w:pos="534"/>
                <w:tab w:val="left" w:pos="1951"/>
                <w:tab w:val="left" w:pos="2796"/>
              </w:tabs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color w:val="000000"/>
                <w:sz w:val="40"/>
                <w:szCs w:val="40"/>
                <w:lang w:val="en-GB"/>
              </w:rPr>
              <w:tab/>
            </w: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40"/>
                <w:szCs w:val="40"/>
                <w:lang w:val="en-GB"/>
              </w:rPr>
              <w:t>NOK</w:t>
            </w:r>
          </w:p>
        </w:tc>
      </w:tr>
      <w:tr w:rsidR="003B7CF9" w:rsidRPr="00A40D3A" w14:paraId="0B08564E" w14:textId="77777777" w:rsidTr="00AE288C">
        <w:trPr>
          <w:trHeight w:val="3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9CA3" w14:textId="77777777" w:rsidR="003B7CF9" w:rsidRPr="00A40D3A" w:rsidRDefault="003B7CF9" w:rsidP="00F234C8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8"/>
                <w:szCs w:val="28"/>
                <w:lang w:val="en-GB"/>
              </w:rPr>
              <w:fldChar w:fldCharType="begin">
                <w:ffData>
                  <w:name w:val="CR_C_PM2_2_Ja"/>
                  <w:enabled/>
                  <w:calcOnExit w:val="0"/>
                  <w:entryMacro w:val="NeinDeaktivieren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0D3A">
              <w:rPr>
                <w:rFonts w:ascii="DB Office" w:hAnsi="DB Office"/>
                <w:b/>
                <w:bCs/>
                <w:snapToGrid w:val="0"/>
                <w:sz w:val="28"/>
                <w:szCs w:val="28"/>
                <w:lang w:val="en-GB"/>
              </w:rPr>
              <w:instrText xml:space="preserve"> FORMCHECKBOX </w:instrText>
            </w:r>
            <w:r w:rsidRPr="00A40D3A">
              <w:rPr>
                <w:rFonts w:ascii="DB Office" w:hAnsi="DB Office"/>
                <w:b/>
                <w:bCs/>
                <w:snapToGrid w:val="0"/>
                <w:sz w:val="28"/>
                <w:szCs w:val="28"/>
                <w:lang w:val="en-GB"/>
              </w:rPr>
            </w:r>
            <w:r w:rsidRPr="00A40D3A">
              <w:rPr>
                <w:rFonts w:ascii="DB Office" w:hAnsi="DB Office"/>
                <w:b/>
                <w:bCs/>
                <w:snapToGrid w:val="0"/>
                <w:sz w:val="28"/>
                <w:szCs w:val="28"/>
                <w:lang w:val="en-GB"/>
              </w:rPr>
              <w:fldChar w:fldCharType="separate"/>
            </w:r>
            <w:r w:rsidRPr="00A40D3A">
              <w:rPr>
                <w:rFonts w:ascii="DB Office" w:hAnsi="DB Office"/>
                <w:b/>
                <w:bCs/>
                <w:snapToGrid w:val="0"/>
                <w:sz w:val="28"/>
                <w:szCs w:val="28"/>
                <w:lang w:val="en-GB"/>
              </w:rPr>
              <w:fldChar w:fldCharType="end"/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D78F" w14:textId="77777777" w:rsidR="003B7CF9" w:rsidRPr="00A40D3A" w:rsidRDefault="003B7CF9" w:rsidP="00F234C8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Feststellungsbericht/ </w:t>
            </w:r>
          </w:p>
          <w:p w14:paraId="344D4139" w14:textId="77777777" w:rsidR="00DE28BD" w:rsidRPr="00A40D3A" w:rsidRDefault="00DE28BD" w:rsidP="00F234C8">
            <w:pPr>
              <w:rPr>
                <w:rFonts w:ascii="DB Office" w:hAnsi="DB Office"/>
                <w:b/>
                <w:i/>
                <w:i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Findings report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EAFF" w14:textId="77777777" w:rsidR="008D531C" w:rsidRDefault="003B7CF9" w:rsidP="00F234C8">
            <w:pPr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Rückmeldung bis/ </w:t>
            </w:r>
            <w:r w:rsidR="008D531C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    </w:t>
            </w:r>
          </w:p>
          <w:p w14:paraId="3402F076" w14:textId="77777777" w:rsidR="003B7CF9" w:rsidRPr="00A40D3A" w:rsidRDefault="003B7CF9" w:rsidP="00F234C8">
            <w:pPr>
              <w:rPr>
                <w:rFonts w:ascii="DB Office" w:hAnsi="DB Office"/>
                <w:b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b/>
                <w:bCs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Response by</w:t>
            </w:r>
            <w:r w:rsidRPr="00A40D3A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 </w:t>
            </w:r>
            <w:r w:rsidR="008D531C">
              <w:rPr>
                <w:rFonts w:ascii="DB Office" w:hAnsi="DB Office"/>
                <w:b/>
                <w:bCs/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CF9EB4" w14:textId="77777777" w:rsidR="003B7CF9" w:rsidRPr="00A40D3A" w:rsidRDefault="008D531C" w:rsidP="00F234C8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8D531C"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fldChar w:fldCharType="begin">
                <w:ffData>
                  <w:name w:val="DatumUnterschrift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8D531C"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instrText xml:space="preserve"> FORMTEXT </w:instrText>
            </w:r>
            <w:r w:rsidRPr="008D531C"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</w:r>
            <w:r w:rsidRPr="008D531C"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fldChar w:fldCharType="separate"/>
            </w:r>
            <w:r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t> </w:t>
            </w:r>
            <w:r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t> </w:t>
            </w:r>
            <w:r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t> </w:t>
            </w:r>
            <w:r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t> </w:t>
            </w:r>
            <w:r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t> </w:t>
            </w:r>
            <w:r w:rsidRPr="008D531C">
              <w:rPr>
                <w:rFonts w:ascii="DB Office" w:hAnsi="DB Office"/>
                <w:b/>
                <w:bCs/>
                <w:sz w:val="28"/>
                <w:szCs w:val="28"/>
                <w:lang w:val="en-GB"/>
              </w:rPr>
              <w:fldChar w:fldCharType="end"/>
            </w:r>
          </w:p>
        </w:tc>
      </w:tr>
      <w:tr w:rsidR="003B7CF9" w:rsidRPr="00A40D3A" w14:paraId="09EF84D9" w14:textId="77777777" w:rsidTr="008D531C">
        <w:trPr>
          <w:cantSplit/>
          <w:trHeight w:val="963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AC00" w14:textId="77777777" w:rsidR="00DE28BD" w:rsidRPr="00635912" w:rsidRDefault="003B7CF9" w:rsidP="00F234C8">
            <w:pPr>
              <w:rPr>
                <w:rFonts w:ascii="DB Office" w:hAnsi="DB Office"/>
                <w:snapToGrid w:val="0"/>
                <w:sz w:val="22"/>
                <w:szCs w:val="22"/>
              </w:rPr>
            </w:pPr>
            <w:r w:rsidRPr="00635912">
              <w:rPr>
                <w:rFonts w:ascii="DB Office" w:hAnsi="DB Office"/>
                <w:snapToGrid w:val="0"/>
                <w:sz w:val="22"/>
                <w:szCs w:val="22"/>
              </w:rPr>
              <w:t xml:space="preserve">durchgeführt am </w:t>
            </w:r>
            <w:r w:rsidRPr="00635912">
              <w:rPr>
                <w:rFonts w:ascii="DB Office" w:hAnsi="DB Office"/>
                <w:i/>
                <w:iCs/>
                <w:sz w:val="22"/>
                <w:szCs w:val="22"/>
              </w:rPr>
              <w:t>(</w:t>
            </w:r>
            <w:proofErr w:type="gramStart"/>
            <w:r w:rsidRPr="00635912">
              <w:rPr>
                <w:rFonts w:ascii="DB Office" w:hAnsi="DB Office"/>
                <w:i/>
                <w:iCs/>
                <w:sz w:val="22"/>
                <w:szCs w:val="22"/>
              </w:rPr>
              <w:t>tt.mm.jjjj</w:t>
            </w:r>
            <w:proofErr w:type="gramEnd"/>
            <w:r w:rsidRPr="00635912">
              <w:rPr>
                <w:rFonts w:ascii="DB Office" w:hAnsi="DB Office"/>
                <w:i/>
                <w:iCs/>
                <w:sz w:val="22"/>
                <w:szCs w:val="22"/>
              </w:rPr>
              <w:t xml:space="preserve">)/ </w:t>
            </w:r>
          </w:p>
          <w:p w14:paraId="0E4A68A6" w14:textId="77777777" w:rsidR="003B7CF9" w:rsidRDefault="00DE28BD" w:rsidP="00DE28BD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performed on (</w:t>
            </w:r>
            <w:proofErr w:type="gramStart"/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dd.mm.yyyy</w:t>
            </w:r>
            <w:proofErr w:type="gramEnd"/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)</w:t>
            </w:r>
          </w:p>
          <w:p w14:paraId="579D6A51" w14:textId="77777777" w:rsidR="008D531C" w:rsidRPr="00A40D3A" w:rsidRDefault="008D531C" w:rsidP="00DE28BD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</w:p>
          <w:p w14:paraId="4D04803D" w14:textId="77777777" w:rsidR="003B7CF9" w:rsidRPr="00A40D3A" w:rsidRDefault="00A116B5" w:rsidP="00F234C8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DatumUnterschrift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5" w:name="DatumUnterschrift"/>
            <w:r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  <w:bookmarkEnd w:id="35"/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B883B2" w14:textId="77777777" w:rsidR="00487FD8" w:rsidRPr="00A40D3A" w:rsidRDefault="003B7CF9" w:rsidP="00F234C8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  <w:t xml:space="preserve">durchgeführt in/ </w:t>
            </w:r>
          </w:p>
          <w:p w14:paraId="01A10DD9" w14:textId="77777777" w:rsidR="00DE28BD" w:rsidRDefault="00DE28BD" w:rsidP="00F234C8">
            <w:pPr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snapToGrid w:val="0"/>
                <w:color w:val="0000FF"/>
                <w:sz w:val="22"/>
                <w:szCs w:val="22"/>
                <w:lang w:val="en-GB"/>
              </w:rPr>
              <w:t>performed in</w:t>
            </w:r>
          </w:p>
          <w:p w14:paraId="1A9CEA91" w14:textId="77777777" w:rsidR="008D531C" w:rsidRPr="00A40D3A" w:rsidRDefault="008D531C" w:rsidP="00F234C8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</w:p>
          <w:p w14:paraId="10DF8104" w14:textId="77777777" w:rsidR="003B7CF9" w:rsidRPr="00A40D3A" w:rsidRDefault="00A116B5" w:rsidP="00F234C8">
            <w:pPr>
              <w:rPr>
                <w:rFonts w:ascii="DB Office" w:hAnsi="DB Office"/>
                <w:snapToGrid w:val="0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rFonts w:ascii="DB Office" w:hAnsi="DB Office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noProof/>
                <w:sz w:val="22"/>
                <w:szCs w:val="22"/>
                <w:lang w:val="en-GB"/>
              </w:rPr>
              <w:t> </w:t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65283E" w14:textId="77777777" w:rsidR="003B7CF9" w:rsidRPr="00A40D3A" w:rsidRDefault="003B7CF9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sz w:val="22"/>
                <w:szCs w:val="22"/>
                <w:lang w:val="en-GB"/>
              </w:rPr>
              <w:t xml:space="preserve">durch QPI/ </w:t>
            </w:r>
          </w:p>
          <w:p w14:paraId="68C5B40A" w14:textId="77777777" w:rsidR="00DE28BD" w:rsidRDefault="00DE28BD" w:rsidP="00F234C8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  <w:r w:rsidRPr="00A40D3A"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  <w:t>by quality test engineer</w:t>
            </w:r>
          </w:p>
          <w:p w14:paraId="0398E02B" w14:textId="77777777" w:rsidR="008D531C" w:rsidRPr="00A40D3A" w:rsidRDefault="008D531C" w:rsidP="00F234C8">
            <w:pPr>
              <w:rPr>
                <w:rFonts w:ascii="DB Office" w:hAnsi="DB Office"/>
                <w:i/>
                <w:iCs/>
                <w:color w:val="0000FF"/>
                <w:sz w:val="22"/>
                <w:szCs w:val="22"/>
                <w:lang w:val="en-GB"/>
              </w:rPr>
            </w:pPr>
          </w:p>
          <w:p w14:paraId="1ADC80C1" w14:textId="61E14E7B" w:rsidR="003B7CF9" w:rsidRPr="00A40D3A" w:rsidRDefault="00240205" w:rsidP="00F234C8">
            <w:pPr>
              <w:rPr>
                <w:rFonts w:ascii="DB Office" w:hAnsi="DB Office"/>
                <w:sz w:val="22"/>
                <w:szCs w:val="22"/>
                <w:lang w:val="en-GB"/>
              </w:rPr>
            </w:pP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(Bitte auswählen)/(please select)"/>
                    <w:listEntry w:val="Swetlana Grammenz"/>
                    <w:listEntry w:val="Detlev Fehrmann"/>
                    <w:listEntry w:val="Thomas Breitkopf"/>
                    <w:listEntry w:val="Yavuz Çamur"/>
                    <w:listEntry w:val="Rico Weber"/>
                    <w:listEntry w:val="Andreas Hapka"/>
                    <w:listEntry w:val="Roland Blattner"/>
                    <w:listEntry w:val="Andreas Pittelkow"/>
                    <w:listEntry w:val="Peter Splettstößer"/>
                    <w:listEntry w:val="Patrick Hähnel"/>
                    <w:listEntry w:val="Volker Vocht"/>
                    <w:listEntry w:val="Daniel Lohse"/>
                  </w:ddList>
                </w:ffData>
              </w:fldChar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instrText xml:space="preserve"> FORMDROPDOWN </w:instrText>
            </w:r>
            <w:r>
              <w:rPr>
                <w:rFonts w:ascii="DB Office" w:hAnsi="DB Office"/>
                <w:sz w:val="22"/>
                <w:szCs w:val="22"/>
                <w:lang w:val="en-GB"/>
              </w:rPr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DB Office" w:hAnsi="DB Office"/>
                <w:sz w:val="22"/>
                <w:szCs w:val="22"/>
                <w:lang w:val="en-GB"/>
              </w:rPr>
              <w:fldChar w:fldCharType="end"/>
            </w:r>
          </w:p>
          <w:p w14:paraId="18442942" w14:textId="77777777" w:rsidR="005305F8" w:rsidRPr="00A40D3A" w:rsidRDefault="005305F8" w:rsidP="00F234C8">
            <w:pPr>
              <w:rPr>
                <w:rFonts w:ascii="DB Office" w:hAnsi="DB Office"/>
                <w:i/>
                <w:iCs/>
                <w:sz w:val="22"/>
                <w:szCs w:val="22"/>
                <w:lang w:val="en-GB"/>
              </w:rPr>
            </w:pPr>
          </w:p>
        </w:tc>
      </w:tr>
    </w:tbl>
    <w:p w14:paraId="44C83154" w14:textId="77777777" w:rsidR="00900B3E" w:rsidRPr="00635912" w:rsidRDefault="00B73912" w:rsidP="00E401BF">
      <w:pPr>
        <w:rPr>
          <w:rFonts w:ascii="DB Office" w:hAnsi="DB Office"/>
          <w:sz w:val="20"/>
        </w:rPr>
      </w:pPr>
      <w:r w:rsidRPr="00635912">
        <w:rPr>
          <w:rFonts w:ascii="DB Office" w:hAnsi="DB Office"/>
          <w:sz w:val="20"/>
        </w:rPr>
        <w:t>* Das gesamte Ergebnis sowie Auflagen beziehen sich auf oben aufgeführten Feststellungen/Abweichungen.</w:t>
      </w:r>
    </w:p>
    <w:p w14:paraId="4F193BB5" w14:textId="77777777" w:rsidR="00B757BD" w:rsidRPr="00D655C0" w:rsidRDefault="00B757BD" w:rsidP="00E401BF">
      <w:pPr>
        <w:rPr>
          <w:rFonts w:ascii="DB Office" w:hAnsi="DB Office"/>
          <w:i/>
          <w:iCs/>
          <w:color w:val="0000FF"/>
          <w:sz w:val="22"/>
          <w:szCs w:val="22"/>
          <w:lang w:val="en-GB"/>
        </w:rPr>
      </w:pPr>
      <w:r w:rsidRPr="00A40D3A">
        <w:rPr>
          <w:rFonts w:ascii="DB Office" w:hAnsi="DB Office"/>
          <w:i/>
          <w:iCs/>
          <w:color w:val="0000FF"/>
          <w:sz w:val="20"/>
          <w:lang w:val="en-GB"/>
        </w:rPr>
        <w:t xml:space="preserve">* The entire results and conditions refer to the </w:t>
      </w:r>
      <w:proofErr w:type="gramStart"/>
      <w:r w:rsidRPr="00A40D3A">
        <w:rPr>
          <w:rFonts w:ascii="DB Office" w:hAnsi="DB Office"/>
          <w:i/>
          <w:iCs/>
          <w:color w:val="0000FF"/>
          <w:sz w:val="20"/>
          <w:lang w:val="en-GB"/>
        </w:rPr>
        <w:t>aforementioned findings/variances</w:t>
      </w:r>
      <w:proofErr w:type="gramEnd"/>
      <w:r w:rsidRPr="00A40D3A">
        <w:rPr>
          <w:rFonts w:ascii="DB Office" w:hAnsi="DB Office"/>
          <w:i/>
          <w:iCs/>
          <w:color w:val="0000FF"/>
          <w:sz w:val="20"/>
          <w:lang w:val="en-GB"/>
        </w:rPr>
        <w:t>.</w:t>
      </w:r>
    </w:p>
    <w:sectPr w:rsidR="00B757BD" w:rsidRPr="00D655C0">
      <w:headerReference w:type="default" r:id="rId17"/>
      <w:footerReference w:type="default" r:id="rId18"/>
      <w:pgSz w:w="11906" w:h="16838"/>
      <w:pgMar w:top="567" w:right="567" w:bottom="567" w:left="1418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969B" w14:textId="77777777" w:rsidR="0016372D" w:rsidRDefault="0016372D">
      <w:r>
        <w:separator/>
      </w:r>
    </w:p>
  </w:endnote>
  <w:endnote w:type="continuationSeparator" w:id="0">
    <w:p w14:paraId="083B0D05" w14:textId="77777777" w:rsidR="0016372D" w:rsidRDefault="0016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B Office">
    <w:panose1 w:val="020B0604020202020204"/>
    <w:charset w:val="00"/>
    <w:family w:val="swiss"/>
    <w:pitch w:val="variable"/>
    <w:sig w:usb0="A00000AF" w:usb1="1000204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4CD40" w14:textId="7B954C08" w:rsidR="008A2395" w:rsidRPr="009537D3" w:rsidRDefault="008A2395" w:rsidP="009537D3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5" w:color="auto"/>
      </w:pBdr>
      <w:tabs>
        <w:tab w:val="center" w:pos="4536"/>
        <w:tab w:val="right" w:pos="9923"/>
      </w:tabs>
      <w:rPr>
        <w:rFonts w:ascii="DB Office" w:hAnsi="DB Office"/>
        <w:sz w:val="18"/>
        <w:szCs w:val="18"/>
      </w:rPr>
    </w:pPr>
    <w:r w:rsidRPr="009537D3">
      <w:rPr>
        <w:rFonts w:ascii="DB Office" w:hAnsi="DB Office"/>
        <w:sz w:val="18"/>
        <w:szCs w:val="18"/>
      </w:rPr>
      <w:t>Checkliste A Oberbau- und Tiefbaukomponenten (allgemein</w:t>
    </w:r>
    <w:proofErr w:type="gramStart"/>
    <w:r w:rsidRPr="009537D3">
      <w:rPr>
        <w:rFonts w:ascii="DB Office" w:hAnsi="DB Office"/>
        <w:sz w:val="18"/>
        <w:szCs w:val="18"/>
      </w:rPr>
      <w:t xml:space="preserve">), </w:t>
    </w:r>
    <w:r>
      <w:rPr>
        <w:rFonts w:ascii="DB Office" w:hAnsi="DB Office"/>
        <w:sz w:val="18"/>
        <w:szCs w:val="18"/>
      </w:rPr>
      <w:t xml:space="preserve">  </w:t>
    </w:r>
    <w:proofErr w:type="gramEnd"/>
    <w:r>
      <w:rPr>
        <w:rFonts w:ascii="DB Office" w:hAnsi="DB Office"/>
        <w:sz w:val="18"/>
        <w:szCs w:val="18"/>
      </w:rPr>
      <w:t xml:space="preserve">         </w:t>
    </w:r>
    <w:r w:rsidR="001124B7">
      <w:rPr>
        <w:rFonts w:ascii="DB Office" w:hAnsi="DB Office"/>
        <w:sz w:val="18"/>
        <w:szCs w:val="18"/>
      </w:rPr>
      <w:t xml:space="preserve"> </w:t>
    </w:r>
    <w:r w:rsidRPr="009537D3">
      <w:rPr>
        <w:rFonts w:ascii="DB Office" w:hAnsi="DB Office"/>
        <w:sz w:val="18"/>
        <w:szCs w:val="18"/>
      </w:rPr>
      <w:t xml:space="preserve">Autor: 101, Version </w:t>
    </w:r>
    <w:r w:rsidR="00ED4686">
      <w:rPr>
        <w:rFonts w:ascii="DB Office" w:hAnsi="DB Office"/>
        <w:sz w:val="18"/>
        <w:szCs w:val="18"/>
      </w:rPr>
      <w:t>1</w:t>
    </w:r>
    <w:r w:rsidR="009210D5">
      <w:rPr>
        <w:rFonts w:ascii="DB Office" w:hAnsi="DB Office"/>
        <w:sz w:val="18"/>
        <w:szCs w:val="18"/>
      </w:rPr>
      <w:t>1</w:t>
    </w:r>
    <w:r w:rsidRPr="009537D3">
      <w:rPr>
        <w:rFonts w:ascii="DB Office" w:hAnsi="DB Office"/>
        <w:sz w:val="18"/>
        <w:szCs w:val="18"/>
      </w:rPr>
      <w:t>,</w:t>
    </w:r>
    <w:r>
      <w:rPr>
        <w:rFonts w:ascii="DB Office" w:hAnsi="DB Office"/>
        <w:sz w:val="18"/>
        <w:szCs w:val="18"/>
      </w:rPr>
      <w:t xml:space="preserve"> </w:t>
    </w:r>
    <w:r w:rsidR="009210D5">
      <w:rPr>
        <w:rFonts w:ascii="DB Office" w:hAnsi="DB Office"/>
        <w:sz w:val="18"/>
        <w:szCs w:val="18"/>
      </w:rPr>
      <w:t>Juni</w:t>
    </w:r>
    <w:r>
      <w:rPr>
        <w:rFonts w:ascii="DB Office" w:hAnsi="DB Office"/>
        <w:sz w:val="18"/>
        <w:szCs w:val="18"/>
      </w:rPr>
      <w:t xml:space="preserve"> </w:t>
    </w:r>
    <w:r w:rsidRPr="009537D3">
      <w:rPr>
        <w:rFonts w:ascii="DB Office" w:hAnsi="DB Office"/>
        <w:sz w:val="18"/>
        <w:szCs w:val="18"/>
      </w:rPr>
      <w:t>202</w:t>
    </w:r>
    <w:r w:rsidR="009210D5">
      <w:rPr>
        <w:rFonts w:ascii="DB Office" w:hAnsi="DB Office"/>
        <w:sz w:val="18"/>
        <w:szCs w:val="18"/>
      </w:rPr>
      <w:t>6</w:t>
    </w:r>
    <w:r w:rsidRPr="009537D3">
      <w:rPr>
        <w:rFonts w:ascii="DB Office" w:hAnsi="DB Office"/>
        <w:sz w:val="18"/>
        <w:szCs w:val="18"/>
      </w:rPr>
      <w:t>,</w:t>
    </w:r>
    <w:r>
      <w:rPr>
        <w:rFonts w:ascii="DB Office" w:hAnsi="DB Office"/>
        <w:sz w:val="18"/>
        <w:szCs w:val="18"/>
      </w:rPr>
      <w:t xml:space="preserve"> </w:t>
    </w:r>
    <w:r w:rsidR="009210D5">
      <w:rPr>
        <w:rFonts w:ascii="DB Office" w:hAnsi="DB Office"/>
        <w:sz w:val="18"/>
        <w:szCs w:val="18"/>
      </w:rPr>
      <w:t xml:space="preserve">  </w:t>
    </w:r>
    <w:r>
      <w:rPr>
        <w:rFonts w:ascii="DB Office" w:hAnsi="DB Office"/>
        <w:sz w:val="18"/>
        <w:szCs w:val="18"/>
      </w:rPr>
      <w:t xml:space="preserve">   </w:t>
    </w:r>
    <w:r w:rsidRPr="009537D3">
      <w:rPr>
        <w:rFonts w:ascii="DB Office" w:hAnsi="DB Office"/>
        <w:sz w:val="18"/>
        <w:szCs w:val="18"/>
      </w:rPr>
      <w:t xml:space="preserve">Seite </w:t>
    </w:r>
    <w:r w:rsidRPr="009537D3">
      <w:rPr>
        <w:rFonts w:ascii="DB Office" w:hAnsi="DB Office"/>
        <w:sz w:val="18"/>
        <w:szCs w:val="18"/>
      </w:rPr>
      <w:fldChar w:fldCharType="begin"/>
    </w:r>
    <w:r w:rsidRPr="009537D3">
      <w:rPr>
        <w:rFonts w:ascii="DB Office" w:hAnsi="DB Office"/>
        <w:sz w:val="18"/>
        <w:szCs w:val="18"/>
      </w:rPr>
      <w:instrText xml:space="preserve"> PAGE </w:instrText>
    </w:r>
    <w:r w:rsidRPr="009537D3">
      <w:rPr>
        <w:rFonts w:ascii="DB Office" w:hAnsi="DB Office"/>
        <w:sz w:val="18"/>
        <w:szCs w:val="18"/>
      </w:rPr>
      <w:fldChar w:fldCharType="separate"/>
    </w:r>
    <w:r w:rsidRPr="009537D3">
      <w:rPr>
        <w:rFonts w:ascii="DB Office" w:hAnsi="DB Office"/>
        <w:sz w:val="18"/>
        <w:szCs w:val="18"/>
      </w:rPr>
      <w:t>1</w:t>
    </w:r>
    <w:r w:rsidRPr="009537D3">
      <w:rPr>
        <w:rFonts w:ascii="DB Office" w:hAnsi="DB Office"/>
        <w:sz w:val="18"/>
        <w:szCs w:val="18"/>
      </w:rPr>
      <w:fldChar w:fldCharType="end"/>
    </w:r>
    <w:r w:rsidRPr="009537D3">
      <w:rPr>
        <w:rFonts w:ascii="DB Office" w:hAnsi="DB Office"/>
        <w:sz w:val="18"/>
        <w:szCs w:val="18"/>
      </w:rPr>
      <w:t xml:space="preserve"> von </w:t>
    </w:r>
    <w:r w:rsidRPr="009537D3">
      <w:rPr>
        <w:rFonts w:ascii="DB Office" w:hAnsi="DB Office"/>
        <w:sz w:val="18"/>
        <w:szCs w:val="18"/>
      </w:rPr>
      <w:fldChar w:fldCharType="begin"/>
    </w:r>
    <w:r w:rsidRPr="009537D3">
      <w:rPr>
        <w:rFonts w:ascii="DB Office" w:hAnsi="DB Office"/>
        <w:sz w:val="18"/>
        <w:szCs w:val="18"/>
      </w:rPr>
      <w:instrText xml:space="preserve"> NUMPAGES </w:instrText>
    </w:r>
    <w:r w:rsidRPr="009537D3">
      <w:rPr>
        <w:rFonts w:ascii="DB Office" w:hAnsi="DB Office"/>
        <w:sz w:val="18"/>
        <w:szCs w:val="18"/>
      </w:rPr>
      <w:fldChar w:fldCharType="separate"/>
    </w:r>
    <w:r w:rsidRPr="009537D3">
      <w:rPr>
        <w:rFonts w:ascii="DB Office" w:hAnsi="DB Office"/>
        <w:sz w:val="18"/>
        <w:szCs w:val="18"/>
      </w:rPr>
      <w:t>12</w:t>
    </w:r>
    <w:r w:rsidRPr="009537D3">
      <w:rPr>
        <w:rFonts w:ascii="DB Office" w:hAnsi="DB Office"/>
        <w:sz w:val="18"/>
        <w:szCs w:val="18"/>
      </w:rPr>
      <w:fldChar w:fldCharType="end"/>
    </w:r>
  </w:p>
  <w:p w14:paraId="5C32E990" w14:textId="77777777" w:rsidR="008A2395" w:rsidRPr="00D1549D" w:rsidRDefault="008A2395" w:rsidP="009537D3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5" w:color="auto"/>
      </w:pBdr>
      <w:tabs>
        <w:tab w:val="left" w:pos="4253"/>
        <w:tab w:val="center" w:pos="6521"/>
        <w:tab w:val="left" w:pos="8364"/>
        <w:tab w:val="right" w:pos="9923"/>
      </w:tabs>
      <w:rPr>
        <w:rFonts w:ascii="DB Office" w:hAnsi="DB Office"/>
        <w:vanish/>
        <w:sz w:val="18"/>
        <w:szCs w:val="18"/>
      </w:rPr>
    </w:pPr>
  </w:p>
  <w:p w14:paraId="283726EF" w14:textId="30FDA44B" w:rsidR="008A2395" w:rsidRPr="00D1549D" w:rsidRDefault="008A2395" w:rsidP="009537D3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5" w:color="auto"/>
      </w:pBdr>
      <w:tabs>
        <w:tab w:val="left" w:pos="4253"/>
        <w:tab w:val="center" w:pos="6521"/>
        <w:tab w:val="left" w:pos="8364"/>
        <w:tab w:val="right" w:pos="9923"/>
      </w:tabs>
      <w:rPr>
        <w:rFonts w:ascii="DB Office" w:hAnsi="DB Office"/>
        <w:i/>
        <w:iCs/>
        <w:color w:val="0000FF"/>
        <w:sz w:val="18"/>
        <w:szCs w:val="18"/>
        <w:lang w:val="en-US"/>
      </w:rPr>
    </w:pP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>Checklist A Permanent way and Substructure components (general)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ab/>
      <w:t xml:space="preserve">, Author: </w:t>
    </w:r>
    <w:proofErr w:type="gramStart"/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>101,Version</w:t>
    </w:r>
    <w:proofErr w:type="gramEnd"/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 xml:space="preserve"> </w:t>
    </w:r>
    <w:r w:rsidR="00ED4686">
      <w:rPr>
        <w:rFonts w:ascii="DB Office" w:hAnsi="DB Office"/>
        <w:i/>
        <w:iCs/>
        <w:color w:val="0000FF"/>
        <w:sz w:val="18"/>
        <w:szCs w:val="18"/>
        <w:lang w:val="en-GB"/>
      </w:rPr>
      <w:t>1</w:t>
    </w:r>
    <w:r w:rsidR="009210D5">
      <w:rPr>
        <w:rFonts w:ascii="DB Office" w:hAnsi="DB Office"/>
        <w:i/>
        <w:iCs/>
        <w:color w:val="0000FF"/>
        <w:sz w:val="18"/>
        <w:szCs w:val="18"/>
        <w:lang w:val="en-GB"/>
      </w:rPr>
      <w:t>1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 xml:space="preserve">, </w:t>
    </w:r>
    <w:r w:rsidR="009210D5">
      <w:rPr>
        <w:rFonts w:ascii="DB Office" w:hAnsi="DB Office"/>
        <w:i/>
        <w:iCs/>
        <w:color w:val="0000FF"/>
        <w:sz w:val="18"/>
        <w:szCs w:val="18"/>
        <w:lang w:val="en-GB"/>
      </w:rPr>
      <w:t>Juni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 xml:space="preserve"> 202</w:t>
    </w:r>
    <w:r w:rsidR="009210D5">
      <w:rPr>
        <w:rFonts w:ascii="DB Office" w:hAnsi="DB Office"/>
        <w:i/>
        <w:iCs/>
        <w:color w:val="0000FF"/>
        <w:sz w:val="18"/>
        <w:szCs w:val="18"/>
        <w:lang w:val="en-GB"/>
      </w:rPr>
      <w:t>6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>,</w:t>
    </w:r>
    <w:r>
      <w:rPr>
        <w:rFonts w:ascii="DB Office" w:hAnsi="DB Office"/>
        <w:i/>
        <w:iCs/>
        <w:color w:val="0000FF"/>
        <w:sz w:val="18"/>
        <w:szCs w:val="18"/>
        <w:lang w:val="en-GB"/>
      </w:rPr>
      <w:t xml:space="preserve">      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 xml:space="preserve">Page 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fldChar w:fldCharType="begin"/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instrText xml:space="preserve"> PAGE </w:instrTex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fldChar w:fldCharType="separate"/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>14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fldChar w:fldCharType="end"/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 xml:space="preserve"> of </w: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fldChar w:fldCharType="begin"/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instrText xml:space="preserve"> NUMPAGES </w:instrText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fldChar w:fldCharType="separate"/>
    </w:r>
    <w:r w:rsidRPr="00D1549D">
      <w:rPr>
        <w:rFonts w:ascii="DB Office" w:hAnsi="DB Office"/>
        <w:i/>
        <w:iCs/>
        <w:color w:val="0000FF"/>
        <w:sz w:val="18"/>
        <w:szCs w:val="18"/>
        <w:lang w:val="en-GB"/>
      </w:rPr>
      <w:t>14</w:t>
    </w:r>
    <w:r w:rsidRPr="00D1549D">
      <w:rPr>
        <w:rFonts w:ascii="DB Office" w:hAnsi="DB Office"/>
        <w:color w:val="0000FF"/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63CF" w14:textId="77777777" w:rsidR="0016372D" w:rsidRDefault="0016372D">
      <w:r>
        <w:separator/>
      </w:r>
    </w:p>
  </w:footnote>
  <w:footnote w:type="continuationSeparator" w:id="0">
    <w:p w14:paraId="7D44A3AA" w14:textId="77777777" w:rsidR="0016372D" w:rsidRDefault="0016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0FE5" w14:textId="43486D0A" w:rsidR="008A2395" w:rsidRDefault="008A2395" w:rsidP="00635912">
    <w:pPr>
      <w:pStyle w:val="Kopfzeile"/>
    </w:pPr>
  </w:p>
  <w:p w14:paraId="185AAF6B" w14:textId="514F9C01" w:rsidR="008A2395" w:rsidRDefault="001124B7" w:rsidP="0063591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AB9464" wp14:editId="7C0C325C">
              <wp:simplePos x="0" y="0"/>
              <wp:positionH relativeFrom="margin">
                <wp:posOffset>1102484</wp:posOffset>
              </wp:positionH>
              <wp:positionV relativeFrom="paragraph">
                <wp:posOffset>11961</wp:posOffset>
              </wp:positionV>
              <wp:extent cx="5615940" cy="1295400"/>
              <wp:effectExtent l="0" t="0" r="0" b="1270"/>
              <wp:wrapNone/>
              <wp:docPr id="567462303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129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A479E" w14:textId="77777777" w:rsidR="001124B7" w:rsidRPr="001124B7" w:rsidRDefault="001124B7" w:rsidP="001124B7">
                          <w:pPr>
                            <w:pStyle w:val="Kopfzeile"/>
                            <w:jc w:val="center"/>
                            <w:rPr>
                              <w:color w:val="4F81BD" w:themeColor="accent1"/>
                              <w:sz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733CD675" w14:textId="7912086D" w:rsidR="001124B7" w:rsidRPr="001124B7" w:rsidRDefault="001124B7" w:rsidP="001124B7">
                          <w:pPr>
                            <w:pStyle w:val="Kopfzeile"/>
                            <w:jc w:val="center"/>
                            <w:rPr>
                              <w:color w:val="4F81BD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124B7">
                            <w:rPr>
                              <w:color w:val="4F81BD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VERSION 2026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B946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86.8pt;margin-top:.95pt;width:442.2pt;height:102pt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" filled="f" stroked="f">
              <v:textbox style="mso-fit-shape-to-text:t">
                <w:txbxContent>
                  <w:p w14:paraId="43DA479E" w14:textId="77777777" w:rsidR="001124B7" w:rsidRPr="001124B7" w:rsidRDefault="001124B7" w:rsidP="001124B7">
                    <w:pPr>
                      <w:pStyle w:val="Kopfzeile"/>
                      <w:jc w:val="center"/>
                      <w:rPr>
                        <w:color w:val="4F81BD" w:themeColor="accent1"/>
                        <w:sz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733CD675" w14:textId="7912086D" w:rsidR="001124B7" w:rsidRPr="001124B7" w:rsidRDefault="001124B7" w:rsidP="001124B7">
                    <w:pPr>
                      <w:pStyle w:val="Kopfzeile"/>
                      <w:jc w:val="center"/>
                      <w:rPr>
                        <w:color w:val="4F81BD" w:themeColor="accent1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124B7">
                      <w:rPr>
                        <w:color w:val="4F81BD" w:themeColor="accent1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VERSION 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A084C92" w14:textId="517003D3" w:rsidR="008A2395" w:rsidRPr="00D84E16" w:rsidRDefault="008A2395" w:rsidP="00635912">
    <w:pPr>
      <w:keepNext/>
      <w:jc w:val="right"/>
      <w:outlineLvl w:val="1"/>
      <w:rPr>
        <w:rFonts w:ascii="DB Office" w:hAnsi="DB Office"/>
        <w:bCs/>
        <w:sz w:val="18"/>
        <w:szCs w:val="18"/>
      </w:rPr>
    </w:pPr>
    <w:bookmarkStart w:id="36" w:name="_Hlk29456208"/>
    <w:bookmarkStart w:id="37" w:name="_Hlk29456209"/>
    <w:r>
      <w:rPr>
        <w:noProof/>
      </w:rPr>
      <w:drawing>
        <wp:anchor distT="0" distB="0" distL="114300" distR="114300" simplePos="0" relativeHeight="251661312" behindDoc="1" locked="0" layoutInCell="1" allowOverlap="1" wp14:anchorId="2A0EC8E5" wp14:editId="143DBBF5">
          <wp:simplePos x="0" y="0"/>
          <wp:positionH relativeFrom="margin">
            <wp:align>left</wp:align>
          </wp:positionH>
          <wp:positionV relativeFrom="paragraph">
            <wp:posOffset>74267</wp:posOffset>
          </wp:positionV>
          <wp:extent cx="828000" cy="579600"/>
          <wp:effectExtent l="0" t="0" r="0" b="0"/>
          <wp:wrapNone/>
          <wp:docPr id="1" name="Bild 2" descr="D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16">
      <w:rPr>
        <w:rFonts w:ascii="DB Office" w:hAnsi="DB Office"/>
        <w:bCs/>
        <w:sz w:val="18"/>
        <w:szCs w:val="18"/>
      </w:rPr>
      <w:t>Deutsche Bahn AG</w:t>
    </w:r>
  </w:p>
  <w:p w14:paraId="5B6E7FCA" w14:textId="77777777" w:rsidR="008A2395" w:rsidRDefault="008A2395" w:rsidP="00635912">
    <w:pPr>
      <w:keepNext/>
      <w:ind w:left="6480"/>
      <w:jc w:val="right"/>
      <w:outlineLvl w:val="1"/>
      <w:rPr>
        <w:rFonts w:ascii="DB Office" w:hAnsi="DB Office"/>
        <w:bCs/>
        <w:sz w:val="18"/>
        <w:szCs w:val="18"/>
      </w:rPr>
    </w:pPr>
    <w:r w:rsidRPr="00D84E16">
      <w:rPr>
        <w:rFonts w:ascii="DB Office" w:hAnsi="DB Office"/>
        <w:bCs/>
        <w:sz w:val="18"/>
        <w:szCs w:val="18"/>
      </w:rPr>
      <w:t>Qualitätssicherung</w:t>
    </w:r>
    <w:r>
      <w:rPr>
        <w:rFonts w:ascii="DB Office" w:hAnsi="DB Office"/>
        <w:bCs/>
        <w:sz w:val="18"/>
        <w:szCs w:val="18"/>
      </w:rPr>
      <w:t xml:space="preserve"> </w:t>
    </w:r>
  </w:p>
  <w:p w14:paraId="392940CD" w14:textId="77777777" w:rsidR="008A2395" w:rsidRPr="00D84E16" w:rsidRDefault="008A2395" w:rsidP="00635912">
    <w:pPr>
      <w:keepNext/>
      <w:ind w:left="6480"/>
      <w:jc w:val="right"/>
      <w:outlineLvl w:val="1"/>
      <w:rPr>
        <w:rFonts w:ascii="DB Office" w:hAnsi="DB Office"/>
        <w:bCs/>
        <w:sz w:val="18"/>
        <w:szCs w:val="18"/>
      </w:rPr>
    </w:pPr>
    <w:r>
      <w:rPr>
        <w:rFonts w:ascii="DB Office" w:hAnsi="DB Office"/>
        <w:bCs/>
        <w:sz w:val="18"/>
        <w:szCs w:val="18"/>
      </w:rPr>
      <w:t>Produkte Infrastruktur</w:t>
    </w:r>
  </w:p>
  <w:p w14:paraId="7EA7B8D5" w14:textId="77777777" w:rsidR="008A2395" w:rsidRPr="00D84E16" w:rsidRDefault="008A2395" w:rsidP="00635912">
    <w:pPr>
      <w:keepNext/>
      <w:ind w:left="6480"/>
      <w:jc w:val="right"/>
      <w:outlineLvl w:val="1"/>
      <w:rPr>
        <w:rFonts w:ascii="DB Office" w:hAnsi="DB Office"/>
        <w:bCs/>
        <w:sz w:val="18"/>
        <w:szCs w:val="18"/>
      </w:rPr>
    </w:pPr>
    <w:r w:rsidRPr="00D84E16">
      <w:rPr>
        <w:rFonts w:ascii="DB Office" w:hAnsi="DB Office"/>
        <w:bCs/>
        <w:sz w:val="18"/>
        <w:szCs w:val="18"/>
      </w:rPr>
      <w:t>Caroline-Michaelis-Straße 5-11</w:t>
    </w:r>
  </w:p>
  <w:p w14:paraId="036AC4B6" w14:textId="77777777" w:rsidR="008A2395" w:rsidRDefault="008A2395" w:rsidP="00635912">
    <w:pPr>
      <w:keepNext/>
      <w:jc w:val="right"/>
      <w:outlineLvl w:val="1"/>
      <w:rPr>
        <w:rFonts w:ascii="DB Office" w:hAnsi="DB Office"/>
        <w:sz w:val="18"/>
        <w:szCs w:val="18"/>
      </w:rPr>
    </w:pPr>
    <w:r w:rsidRPr="00D84E16">
      <w:rPr>
        <w:rFonts w:ascii="DB Office" w:hAnsi="DB Office"/>
        <w:sz w:val="18"/>
        <w:szCs w:val="18"/>
      </w:rPr>
      <w:t>10115 Berlin</w:t>
    </w:r>
    <w:bookmarkEnd w:id="36"/>
    <w:bookmarkEnd w:id="37"/>
  </w:p>
  <w:p w14:paraId="32091B03" w14:textId="77777777" w:rsidR="008A2395" w:rsidRPr="00EE1A63" w:rsidRDefault="008A2395" w:rsidP="00BB53F5">
    <w:pPr>
      <w:pStyle w:val="Kopfzeile"/>
      <w:rPr>
        <w:vanish/>
      </w:rPr>
    </w:pPr>
  </w:p>
  <w:p w14:paraId="225E11F7" w14:textId="77777777" w:rsidR="008A2395" w:rsidRPr="00EE1A63" w:rsidRDefault="008A2395" w:rsidP="00BB53F5">
    <w:pPr>
      <w:pStyle w:val="Kopfzeile"/>
      <w:rPr>
        <w:vanish/>
      </w:rPr>
    </w:pPr>
  </w:p>
  <w:p w14:paraId="0DE3FC56" w14:textId="77777777" w:rsidR="008A2395" w:rsidRPr="00EE1A63" w:rsidRDefault="008A2395" w:rsidP="00BB53F5">
    <w:pPr>
      <w:pStyle w:val="Kopfzeile"/>
      <w:rPr>
        <w:vanish/>
      </w:rPr>
    </w:pPr>
  </w:p>
  <w:p w14:paraId="7E542D48" w14:textId="77777777" w:rsidR="008A2395" w:rsidRPr="00EE1A63" w:rsidRDefault="008A2395" w:rsidP="00BB53F5">
    <w:pPr>
      <w:keepNext/>
      <w:jc w:val="right"/>
      <w:outlineLvl w:val="1"/>
      <w:rPr>
        <w:rFonts w:ascii="DB Office" w:hAnsi="DB Office"/>
        <w:bCs/>
        <w:vanish/>
        <w:sz w:val="18"/>
        <w:szCs w:val="18"/>
      </w:rPr>
    </w:pPr>
    <w:r>
      <w:rPr>
        <w:noProof/>
        <w:vanish/>
      </w:rPr>
      <w:drawing>
        <wp:anchor distT="0" distB="0" distL="114300" distR="114300" simplePos="0" relativeHeight="251659264" behindDoc="1" locked="0" layoutInCell="1" allowOverlap="1" wp14:anchorId="1F60536A" wp14:editId="4D6CBFD5">
          <wp:simplePos x="0" y="0"/>
          <wp:positionH relativeFrom="margin">
            <wp:align>left</wp:align>
          </wp:positionH>
          <wp:positionV relativeFrom="paragraph">
            <wp:posOffset>74267</wp:posOffset>
          </wp:positionV>
          <wp:extent cx="828000" cy="579600"/>
          <wp:effectExtent l="0" t="0" r="0" b="0"/>
          <wp:wrapNone/>
          <wp:docPr id="2" name="Bild 2" descr="D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57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DB Office" w:hAnsi="DB Office"/>
        <w:vanish/>
        <w:sz w:val="18"/>
        <w:szCs w:val="18"/>
      </w:rPr>
      <w:t>Deutsche Bahn AG</w:t>
    </w:r>
  </w:p>
  <w:p w14:paraId="7E5A0C47" w14:textId="77777777" w:rsidR="008A2395" w:rsidRPr="00EE1A63" w:rsidRDefault="008A2395" w:rsidP="00BB53F5">
    <w:pPr>
      <w:keepNext/>
      <w:ind w:left="6480"/>
      <w:jc w:val="right"/>
      <w:outlineLvl w:val="1"/>
      <w:rPr>
        <w:rFonts w:ascii="DB Office" w:hAnsi="DB Office"/>
        <w:bCs/>
        <w:vanish/>
        <w:sz w:val="18"/>
        <w:szCs w:val="18"/>
      </w:rPr>
    </w:pPr>
    <w:r>
      <w:rPr>
        <w:rFonts w:ascii="DB Office" w:hAnsi="DB Office"/>
        <w:vanish/>
        <w:sz w:val="18"/>
        <w:szCs w:val="18"/>
      </w:rPr>
      <w:t>Caroline-Michaelis-Straße 5-11</w:t>
    </w:r>
  </w:p>
  <w:p w14:paraId="5F95FA00" w14:textId="77777777" w:rsidR="008A2395" w:rsidRPr="00EE1A63" w:rsidRDefault="008A2395" w:rsidP="00BB53F5">
    <w:pPr>
      <w:keepNext/>
      <w:jc w:val="right"/>
      <w:outlineLvl w:val="1"/>
      <w:rPr>
        <w:vanish/>
      </w:rPr>
    </w:pPr>
    <w:r>
      <w:rPr>
        <w:rFonts w:ascii="DB Office" w:hAnsi="DB Office"/>
        <w:vanish/>
        <w:sz w:val="18"/>
        <w:szCs w:val="18"/>
      </w:rPr>
      <w:t>10115 Berlin</w:t>
    </w:r>
  </w:p>
  <w:p w14:paraId="17A4B5BB" w14:textId="77777777" w:rsidR="008A2395" w:rsidRPr="00BB53F5" w:rsidRDefault="008A2395" w:rsidP="00BB53F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20AFA"/>
    <w:multiLevelType w:val="hybridMultilevel"/>
    <w:tmpl w:val="4426EBB2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B35B5"/>
    <w:multiLevelType w:val="hybridMultilevel"/>
    <w:tmpl w:val="316C5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A420C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D0F7FE9"/>
    <w:multiLevelType w:val="hybridMultilevel"/>
    <w:tmpl w:val="C494ED9A"/>
    <w:lvl w:ilvl="0" w:tplc="040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908646">
    <w:abstractNumId w:val="2"/>
  </w:num>
  <w:num w:numId="2" w16cid:durableId="1502161562">
    <w:abstractNumId w:val="1"/>
  </w:num>
  <w:num w:numId="3" w16cid:durableId="1747996285">
    <w:abstractNumId w:val="0"/>
  </w:num>
  <w:num w:numId="4" w16cid:durableId="541282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3C4OzLtxMOck/FiRQv6PhGXAfFzECt2w5NeCMqQcTsbs9ay7KCym/GOD7+YBnkfBk1Pz5NUKa0pOhqwfgvUpw==" w:salt="UI780o7X5SOu6x2PEqO0j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D5"/>
    <w:rsid w:val="000122CD"/>
    <w:rsid w:val="0001251A"/>
    <w:rsid w:val="000127B2"/>
    <w:rsid w:val="00012F5B"/>
    <w:rsid w:val="00013EF4"/>
    <w:rsid w:val="00021394"/>
    <w:rsid w:val="000234B7"/>
    <w:rsid w:val="000266C3"/>
    <w:rsid w:val="00030928"/>
    <w:rsid w:val="0003653B"/>
    <w:rsid w:val="000450EE"/>
    <w:rsid w:val="00051B46"/>
    <w:rsid w:val="000533A7"/>
    <w:rsid w:val="00062188"/>
    <w:rsid w:val="000631AA"/>
    <w:rsid w:val="0006350A"/>
    <w:rsid w:val="00066667"/>
    <w:rsid w:val="00072100"/>
    <w:rsid w:val="000745F9"/>
    <w:rsid w:val="000761C0"/>
    <w:rsid w:val="00076BF8"/>
    <w:rsid w:val="000914B0"/>
    <w:rsid w:val="00094B05"/>
    <w:rsid w:val="00095839"/>
    <w:rsid w:val="000A05DB"/>
    <w:rsid w:val="000A2DEE"/>
    <w:rsid w:val="000A360A"/>
    <w:rsid w:val="000B3201"/>
    <w:rsid w:val="000B3AA9"/>
    <w:rsid w:val="000B4A7A"/>
    <w:rsid w:val="000B6FAF"/>
    <w:rsid w:val="000C1E3C"/>
    <w:rsid w:val="000C279F"/>
    <w:rsid w:val="000C53CD"/>
    <w:rsid w:val="000D09F9"/>
    <w:rsid w:val="000D117B"/>
    <w:rsid w:val="000D1626"/>
    <w:rsid w:val="000D791D"/>
    <w:rsid w:val="000E6A81"/>
    <w:rsid w:val="000E7163"/>
    <w:rsid w:val="000F19F0"/>
    <w:rsid w:val="000F7608"/>
    <w:rsid w:val="00105C7A"/>
    <w:rsid w:val="00106E49"/>
    <w:rsid w:val="001124B7"/>
    <w:rsid w:val="00113236"/>
    <w:rsid w:val="00117577"/>
    <w:rsid w:val="00117F1F"/>
    <w:rsid w:val="00120CFB"/>
    <w:rsid w:val="00122464"/>
    <w:rsid w:val="00123DC2"/>
    <w:rsid w:val="00124A71"/>
    <w:rsid w:val="00132854"/>
    <w:rsid w:val="00141263"/>
    <w:rsid w:val="00141BBB"/>
    <w:rsid w:val="0016057A"/>
    <w:rsid w:val="0016372D"/>
    <w:rsid w:val="00165FC6"/>
    <w:rsid w:val="0016797B"/>
    <w:rsid w:val="00173443"/>
    <w:rsid w:val="0017470E"/>
    <w:rsid w:val="00186185"/>
    <w:rsid w:val="00187D76"/>
    <w:rsid w:val="001913DA"/>
    <w:rsid w:val="001919E0"/>
    <w:rsid w:val="00191AE8"/>
    <w:rsid w:val="001962C2"/>
    <w:rsid w:val="00196410"/>
    <w:rsid w:val="00197300"/>
    <w:rsid w:val="001A125E"/>
    <w:rsid w:val="001A3AD1"/>
    <w:rsid w:val="001A7381"/>
    <w:rsid w:val="001A75F2"/>
    <w:rsid w:val="001B7150"/>
    <w:rsid w:val="001B74DF"/>
    <w:rsid w:val="001B7AB5"/>
    <w:rsid w:val="001C3DD6"/>
    <w:rsid w:val="001C7F22"/>
    <w:rsid w:val="001D4C71"/>
    <w:rsid w:val="001F2DD8"/>
    <w:rsid w:val="001F4C8D"/>
    <w:rsid w:val="001F512C"/>
    <w:rsid w:val="001F7625"/>
    <w:rsid w:val="001F781A"/>
    <w:rsid w:val="00204277"/>
    <w:rsid w:val="0021559C"/>
    <w:rsid w:val="002160BF"/>
    <w:rsid w:val="002300CC"/>
    <w:rsid w:val="00230AB7"/>
    <w:rsid w:val="002330D2"/>
    <w:rsid w:val="002333A4"/>
    <w:rsid w:val="002348EE"/>
    <w:rsid w:val="00236DC0"/>
    <w:rsid w:val="00240205"/>
    <w:rsid w:val="00240315"/>
    <w:rsid w:val="00240C48"/>
    <w:rsid w:val="002453BB"/>
    <w:rsid w:val="00255012"/>
    <w:rsid w:val="0025515F"/>
    <w:rsid w:val="00256A71"/>
    <w:rsid w:val="00262F4C"/>
    <w:rsid w:val="00270963"/>
    <w:rsid w:val="00274991"/>
    <w:rsid w:val="00274BD8"/>
    <w:rsid w:val="00275CC8"/>
    <w:rsid w:val="00276CF3"/>
    <w:rsid w:val="002811E4"/>
    <w:rsid w:val="00283F95"/>
    <w:rsid w:val="00290E31"/>
    <w:rsid w:val="00291134"/>
    <w:rsid w:val="0029240D"/>
    <w:rsid w:val="00294ECC"/>
    <w:rsid w:val="00296B64"/>
    <w:rsid w:val="00297FBA"/>
    <w:rsid w:val="002B242F"/>
    <w:rsid w:val="002C3CF9"/>
    <w:rsid w:val="002C6F8E"/>
    <w:rsid w:val="002C7D72"/>
    <w:rsid w:val="002D04B7"/>
    <w:rsid w:val="002D6115"/>
    <w:rsid w:val="002D72C5"/>
    <w:rsid w:val="002E00C1"/>
    <w:rsid w:val="002E1E58"/>
    <w:rsid w:val="002E2A07"/>
    <w:rsid w:val="002E4A85"/>
    <w:rsid w:val="002E6BDC"/>
    <w:rsid w:val="002F3AB5"/>
    <w:rsid w:val="002F4A1B"/>
    <w:rsid w:val="002F7472"/>
    <w:rsid w:val="00305658"/>
    <w:rsid w:val="00314DA3"/>
    <w:rsid w:val="00321CF7"/>
    <w:rsid w:val="00323848"/>
    <w:rsid w:val="00324CEF"/>
    <w:rsid w:val="00325BAC"/>
    <w:rsid w:val="0032618F"/>
    <w:rsid w:val="00330D82"/>
    <w:rsid w:val="00331EA8"/>
    <w:rsid w:val="00333188"/>
    <w:rsid w:val="003339E0"/>
    <w:rsid w:val="00340DD7"/>
    <w:rsid w:val="003412D5"/>
    <w:rsid w:val="00344D14"/>
    <w:rsid w:val="003451FF"/>
    <w:rsid w:val="00346982"/>
    <w:rsid w:val="00346FCC"/>
    <w:rsid w:val="00347DB8"/>
    <w:rsid w:val="00351B05"/>
    <w:rsid w:val="00353082"/>
    <w:rsid w:val="00357E7C"/>
    <w:rsid w:val="003701A9"/>
    <w:rsid w:val="00372E85"/>
    <w:rsid w:val="00394301"/>
    <w:rsid w:val="00396915"/>
    <w:rsid w:val="003A1DF9"/>
    <w:rsid w:val="003A2E03"/>
    <w:rsid w:val="003A5882"/>
    <w:rsid w:val="003B24EE"/>
    <w:rsid w:val="003B337A"/>
    <w:rsid w:val="003B3C07"/>
    <w:rsid w:val="003B49CB"/>
    <w:rsid w:val="003B7731"/>
    <w:rsid w:val="003B785B"/>
    <w:rsid w:val="003B7CF9"/>
    <w:rsid w:val="003C3372"/>
    <w:rsid w:val="003E0BC4"/>
    <w:rsid w:val="003E3FF1"/>
    <w:rsid w:val="003E67AF"/>
    <w:rsid w:val="003F1858"/>
    <w:rsid w:val="003F1E9E"/>
    <w:rsid w:val="003F46A4"/>
    <w:rsid w:val="003F640A"/>
    <w:rsid w:val="00401411"/>
    <w:rsid w:val="004040DA"/>
    <w:rsid w:val="00405683"/>
    <w:rsid w:val="004114D0"/>
    <w:rsid w:val="00421709"/>
    <w:rsid w:val="00426B58"/>
    <w:rsid w:val="00426F94"/>
    <w:rsid w:val="0043558B"/>
    <w:rsid w:val="004458AE"/>
    <w:rsid w:val="00445D48"/>
    <w:rsid w:val="0045499E"/>
    <w:rsid w:val="00454DA9"/>
    <w:rsid w:val="004558DE"/>
    <w:rsid w:val="00462B20"/>
    <w:rsid w:val="004648E1"/>
    <w:rsid w:val="00474CB6"/>
    <w:rsid w:val="00475F07"/>
    <w:rsid w:val="00477E96"/>
    <w:rsid w:val="00482778"/>
    <w:rsid w:val="00485EB8"/>
    <w:rsid w:val="004860EA"/>
    <w:rsid w:val="00487FD8"/>
    <w:rsid w:val="004903CF"/>
    <w:rsid w:val="0049099B"/>
    <w:rsid w:val="0049192A"/>
    <w:rsid w:val="004A26D9"/>
    <w:rsid w:val="004A2E6B"/>
    <w:rsid w:val="004A6510"/>
    <w:rsid w:val="004B0562"/>
    <w:rsid w:val="004C1123"/>
    <w:rsid w:val="004C2069"/>
    <w:rsid w:val="004C664D"/>
    <w:rsid w:val="004E100D"/>
    <w:rsid w:val="004E4B22"/>
    <w:rsid w:val="004E785F"/>
    <w:rsid w:val="004F0045"/>
    <w:rsid w:val="004F0D2D"/>
    <w:rsid w:val="004F11E7"/>
    <w:rsid w:val="004F51AB"/>
    <w:rsid w:val="004F6C2D"/>
    <w:rsid w:val="00500DE7"/>
    <w:rsid w:val="00502D96"/>
    <w:rsid w:val="00517333"/>
    <w:rsid w:val="00517595"/>
    <w:rsid w:val="00520A28"/>
    <w:rsid w:val="005248BE"/>
    <w:rsid w:val="00525644"/>
    <w:rsid w:val="005267BF"/>
    <w:rsid w:val="00526B31"/>
    <w:rsid w:val="005305F8"/>
    <w:rsid w:val="00534DE8"/>
    <w:rsid w:val="00535336"/>
    <w:rsid w:val="00541232"/>
    <w:rsid w:val="00544EF6"/>
    <w:rsid w:val="00547F78"/>
    <w:rsid w:val="00556285"/>
    <w:rsid w:val="00566AA2"/>
    <w:rsid w:val="00582C12"/>
    <w:rsid w:val="0059011E"/>
    <w:rsid w:val="00591247"/>
    <w:rsid w:val="00591D0F"/>
    <w:rsid w:val="0059219F"/>
    <w:rsid w:val="0059440F"/>
    <w:rsid w:val="00597D4F"/>
    <w:rsid w:val="005A4159"/>
    <w:rsid w:val="005C0A59"/>
    <w:rsid w:val="005C34C9"/>
    <w:rsid w:val="005C3694"/>
    <w:rsid w:val="005D03F5"/>
    <w:rsid w:val="005D1A22"/>
    <w:rsid w:val="005D3CC3"/>
    <w:rsid w:val="005D4445"/>
    <w:rsid w:val="005D5B47"/>
    <w:rsid w:val="005E00EB"/>
    <w:rsid w:val="005E4E3A"/>
    <w:rsid w:val="005E571D"/>
    <w:rsid w:val="005E70CD"/>
    <w:rsid w:val="005E756B"/>
    <w:rsid w:val="005E75C7"/>
    <w:rsid w:val="005F017B"/>
    <w:rsid w:val="005F33EE"/>
    <w:rsid w:val="005F7C80"/>
    <w:rsid w:val="00606ACB"/>
    <w:rsid w:val="00607398"/>
    <w:rsid w:val="00614FED"/>
    <w:rsid w:val="00615B19"/>
    <w:rsid w:val="00615C22"/>
    <w:rsid w:val="00616414"/>
    <w:rsid w:val="0061667E"/>
    <w:rsid w:val="00620297"/>
    <w:rsid w:val="0062420C"/>
    <w:rsid w:val="0063086A"/>
    <w:rsid w:val="006308FE"/>
    <w:rsid w:val="00630B52"/>
    <w:rsid w:val="00635912"/>
    <w:rsid w:val="00642ABE"/>
    <w:rsid w:val="00643108"/>
    <w:rsid w:val="00643F8B"/>
    <w:rsid w:val="00645CEB"/>
    <w:rsid w:val="00647243"/>
    <w:rsid w:val="006477B7"/>
    <w:rsid w:val="00651B79"/>
    <w:rsid w:val="00651CDB"/>
    <w:rsid w:val="006527DD"/>
    <w:rsid w:val="006636B1"/>
    <w:rsid w:val="0066423B"/>
    <w:rsid w:val="00666686"/>
    <w:rsid w:val="00672A85"/>
    <w:rsid w:val="0068067F"/>
    <w:rsid w:val="006834BF"/>
    <w:rsid w:val="00684D70"/>
    <w:rsid w:val="00692053"/>
    <w:rsid w:val="0069307E"/>
    <w:rsid w:val="00697643"/>
    <w:rsid w:val="006A0A35"/>
    <w:rsid w:val="006A7579"/>
    <w:rsid w:val="006B1834"/>
    <w:rsid w:val="006C1703"/>
    <w:rsid w:val="006C2E07"/>
    <w:rsid w:val="006C6246"/>
    <w:rsid w:val="006C67B8"/>
    <w:rsid w:val="006C6EA6"/>
    <w:rsid w:val="006C7211"/>
    <w:rsid w:val="006D0E13"/>
    <w:rsid w:val="006D3CEA"/>
    <w:rsid w:val="006D524A"/>
    <w:rsid w:val="006E296D"/>
    <w:rsid w:val="006E5704"/>
    <w:rsid w:val="006E6788"/>
    <w:rsid w:val="006E69BC"/>
    <w:rsid w:val="006E6B86"/>
    <w:rsid w:val="006E7A15"/>
    <w:rsid w:val="006F0390"/>
    <w:rsid w:val="006F18F9"/>
    <w:rsid w:val="007007D5"/>
    <w:rsid w:val="00701257"/>
    <w:rsid w:val="007047DB"/>
    <w:rsid w:val="00704908"/>
    <w:rsid w:val="00704A31"/>
    <w:rsid w:val="00707301"/>
    <w:rsid w:val="00710130"/>
    <w:rsid w:val="00716691"/>
    <w:rsid w:val="00723F4D"/>
    <w:rsid w:val="00726698"/>
    <w:rsid w:val="00727A72"/>
    <w:rsid w:val="00731E5A"/>
    <w:rsid w:val="007365EB"/>
    <w:rsid w:val="00741AEC"/>
    <w:rsid w:val="00743662"/>
    <w:rsid w:val="00744F74"/>
    <w:rsid w:val="00746C74"/>
    <w:rsid w:val="00747741"/>
    <w:rsid w:val="00757ECC"/>
    <w:rsid w:val="00761163"/>
    <w:rsid w:val="007630B5"/>
    <w:rsid w:val="007674E9"/>
    <w:rsid w:val="00775BE3"/>
    <w:rsid w:val="0078754D"/>
    <w:rsid w:val="007A1BAF"/>
    <w:rsid w:val="007A372F"/>
    <w:rsid w:val="007A4F7C"/>
    <w:rsid w:val="007A6BB1"/>
    <w:rsid w:val="007B260F"/>
    <w:rsid w:val="007B7D2B"/>
    <w:rsid w:val="007C1BDA"/>
    <w:rsid w:val="007D08ED"/>
    <w:rsid w:val="007D3555"/>
    <w:rsid w:val="007D6F7F"/>
    <w:rsid w:val="007E3D4B"/>
    <w:rsid w:val="007E3D83"/>
    <w:rsid w:val="007F093C"/>
    <w:rsid w:val="00810DBA"/>
    <w:rsid w:val="00816522"/>
    <w:rsid w:val="00816B03"/>
    <w:rsid w:val="008175A7"/>
    <w:rsid w:val="0082403E"/>
    <w:rsid w:val="00824BA5"/>
    <w:rsid w:val="00830933"/>
    <w:rsid w:val="00833991"/>
    <w:rsid w:val="0083674C"/>
    <w:rsid w:val="00836FED"/>
    <w:rsid w:val="00843232"/>
    <w:rsid w:val="00845995"/>
    <w:rsid w:val="00846211"/>
    <w:rsid w:val="00847702"/>
    <w:rsid w:val="00850E69"/>
    <w:rsid w:val="00860047"/>
    <w:rsid w:val="0086356E"/>
    <w:rsid w:val="00870E47"/>
    <w:rsid w:val="00874252"/>
    <w:rsid w:val="008843C2"/>
    <w:rsid w:val="00895C8C"/>
    <w:rsid w:val="008A0C07"/>
    <w:rsid w:val="008A2395"/>
    <w:rsid w:val="008A52C8"/>
    <w:rsid w:val="008B053A"/>
    <w:rsid w:val="008B33A8"/>
    <w:rsid w:val="008B528A"/>
    <w:rsid w:val="008B70CB"/>
    <w:rsid w:val="008B72C4"/>
    <w:rsid w:val="008C13BB"/>
    <w:rsid w:val="008C3B95"/>
    <w:rsid w:val="008C74BA"/>
    <w:rsid w:val="008D531C"/>
    <w:rsid w:val="008D54DC"/>
    <w:rsid w:val="008D54FE"/>
    <w:rsid w:val="008D5CC1"/>
    <w:rsid w:val="008E6535"/>
    <w:rsid w:val="008E704D"/>
    <w:rsid w:val="008F11B3"/>
    <w:rsid w:val="00900B3E"/>
    <w:rsid w:val="00911DD9"/>
    <w:rsid w:val="00912134"/>
    <w:rsid w:val="00912628"/>
    <w:rsid w:val="009132A3"/>
    <w:rsid w:val="009140CD"/>
    <w:rsid w:val="00916BDF"/>
    <w:rsid w:val="009210D5"/>
    <w:rsid w:val="009223A7"/>
    <w:rsid w:val="0092637D"/>
    <w:rsid w:val="00932A8E"/>
    <w:rsid w:val="00933FC2"/>
    <w:rsid w:val="0093440E"/>
    <w:rsid w:val="0093679B"/>
    <w:rsid w:val="00937350"/>
    <w:rsid w:val="0094218F"/>
    <w:rsid w:val="00944954"/>
    <w:rsid w:val="00945E22"/>
    <w:rsid w:val="00947854"/>
    <w:rsid w:val="009537D3"/>
    <w:rsid w:val="00954CCB"/>
    <w:rsid w:val="009607C1"/>
    <w:rsid w:val="00965BED"/>
    <w:rsid w:val="00966A39"/>
    <w:rsid w:val="00974E57"/>
    <w:rsid w:val="00982629"/>
    <w:rsid w:val="009873D5"/>
    <w:rsid w:val="0099173B"/>
    <w:rsid w:val="009B03F1"/>
    <w:rsid w:val="009B0D39"/>
    <w:rsid w:val="009B4D89"/>
    <w:rsid w:val="009C34E4"/>
    <w:rsid w:val="009C4232"/>
    <w:rsid w:val="009C5CC4"/>
    <w:rsid w:val="009D285E"/>
    <w:rsid w:val="009D4C62"/>
    <w:rsid w:val="009E05F1"/>
    <w:rsid w:val="009F1A88"/>
    <w:rsid w:val="009F7268"/>
    <w:rsid w:val="00A116B5"/>
    <w:rsid w:val="00A1432C"/>
    <w:rsid w:val="00A15F1F"/>
    <w:rsid w:val="00A16A34"/>
    <w:rsid w:val="00A21BD5"/>
    <w:rsid w:val="00A27152"/>
    <w:rsid w:val="00A322E9"/>
    <w:rsid w:val="00A323CD"/>
    <w:rsid w:val="00A33243"/>
    <w:rsid w:val="00A34636"/>
    <w:rsid w:val="00A37E00"/>
    <w:rsid w:val="00A40D3A"/>
    <w:rsid w:val="00A41AF3"/>
    <w:rsid w:val="00A450AD"/>
    <w:rsid w:val="00A473B9"/>
    <w:rsid w:val="00A51B52"/>
    <w:rsid w:val="00A5360B"/>
    <w:rsid w:val="00A545EC"/>
    <w:rsid w:val="00A54662"/>
    <w:rsid w:val="00A57E32"/>
    <w:rsid w:val="00A667FA"/>
    <w:rsid w:val="00A66BB8"/>
    <w:rsid w:val="00A704CC"/>
    <w:rsid w:val="00A73555"/>
    <w:rsid w:val="00A75AD4"/>
    <w:rsid w:val="00A84340"/>
    <w:rsid w:val="00A85DAC"/>
    <w:rsid w:val="00A86B04"/>
    <w:rsid w:val="00A93094"/>
    <w:rsid w:val="00A94956"/>
    <w:rsid w:val="00A94C29"/>
    <w:rsid w:val="00AA1426"/>
    <w:rsid w:val="00AA3D2F"/>
    <w:rsid w:val="00AA55B3"/>
    <w:rsid w:val="00AB1DCF"/>
    <w:rsid w:val="00AB4A42"/>
    <w:rsid w:val="00AB6C30"/>
    <w:rsid w:val="00AC0EAA"/>
    <w:rsid w:val="00AC2A23"/>
    <w:rsid w:val="00AC4203"/>
    <w:rsid w:val="00AD14AB"/>
    <w:rsid w:val="00AD308C"/>
    <w:rsid w:val="00AD3EAC"/>
    <w:rsid w:val="00AD6C0D"/>
    <w:rsid w:val="00AE288C"/>
    <w:rsid w:val="00AF0CCF"/>
    <w:rsid w:val="00AF13F4"/>
    <w:rsid w:val="00AF231D"/>
    <w:rsid w:val="00AF61EC"/>
    <w:rsid w:val="00B06401"/>
    <w:rsid w:val="00B119A3"/>
    <w:rsid w:val="00B125A3"/>
    <w:rsid w:val="00B15F1E"/>
    <w:rsid w:val="00B16EFD"/>
    <w:rsid w:val="00B2486B"/>
    <w:rsid w:val="00B27CFE"/>
    <w:rsid w:val="00B334B8"/>
    <w:rsid w:val="00B37680"/>
    <w:rsid w:val="00B41C31"/>
    <w:rsid w:val="00B431AF"/>
    <w:rsid w:val="00B446A0"/>
    <w:rsid w:val="00B46C85"/>
    <w:rsid w:val="00B52E19"/>
    <w:rsid w:val="00B606BB"/>
    <w:rsid w:val="00B62F23"/>
    <w:rsid w:val="00B64500"/>
    <w:rsid w:val="00B70496"/>
    <w:rsid w:val="00B72D6D"/>
    <w:rsid w:val="00B73508"/>
    <w:rsid w:val="00B73912"/>
    <w:rsid w:val="00B757BD"/>
    <w:rsid w:val="00B75A40"/>
    <w:rsid w:val="00B94375"/>
    <w:rsid w:val="00B9463E"/>
    <w:rsid w:val="00BA08A9"/>
    <w:rsid w:val="00BA1D9D"/>
    <w:rsid w:val="00BA2369"/>
    <w:rsid w:val="00BB53F5"/>
    <w:rsid w:val="00BB73FE"/>
    <w:rsid w:val="00BC2B5F"/>
    <w:rsid w:val="00BC5F19"/>
    <w:rsid w:val="00BC7F52"/>
    <w:rsid w:val="00BD008B"/>
    <w:rsid w:val="00BD071D"/>
    <w:rsid w:val="00BD5FA4"/>
    <w:rsid w:val="00BD7414"/>
    <w:rsid w:val="00BE4C60"/>
    <w:rsid w:val="00BE5417"/>
    <w:rsid w:val="00BE56F6"/>
    <w:rsid w:val="00BF2B3B"/>
    <w:rsid w:val="00BF5F22"/>
    <w:rsid w:val="00BF62CB"/>
    <w:rsid w:val="00BF7D1D"/>
    <w:rsid w:val="00C029D4"/>
    <w:rsid w:val="00C0774E"/>
    <w:rsid w:val="00C11A34"/>
    <w:rsid w:val="00C145C4"/>
    <w:rsid w:val="00C150F6"/>
    <w:rsid w:val="00C3449D"/>
    <w:rsid w:val="00C407EE"/>
    <w:rsid w:val="00C43504"/>
    <w:rsid w:val="00C46088"/>
    <w:rsid w:val="00C468A8"/>
    <w:rsid w:val="00C536E1"/>
    <w:rsid w:val="00C65163"/>
    <w:rsid w:val="00C656BC"/>
    <w:rsid w:val="00C66992"/>
    <w:rsid w:val="00C70178"/>
    <w:rsid w:val="00C7111D"/>
    <w:rsid w:val="00C745A1"/>
    <w:rsid w:val="00C81D74"/>
    <w:rsid w:val="00C82029"/>
    <w:rsid w:val="00C8553A"/>
    <w:rsid w:val="00C9146F"/>
    <w:rsid w:val="00C93474"/>
    <w:rsid w:val="00CA1635"/>
    <w:rsid w:val="00CB4646"/>
    <w:rsid w:val="00CB4BD6"/>
    <w:rsid w:val="00CB5C9D"/>
    <w:rsid w:val="00CC07D3"/>
    <w:rsid w:val="00CC0E91"/>
    <w:rsid w:val="00CC1708"/>
    <w:rsid w:val="00CC769C"/>
    <w:rsid w:val="00CD2F4E"/>
    <w:rsid w:val="00CE3ADA"/>
    <w:rsid w:val="00CE785C"/>
    <w:rsid w:val="00CF7929"/>
    <w:rsid w:val="00D01329"/>
    <w:rsid w:val="00D0157C"/>
    <w:rsid w:val="00D018F0"/>
    <w:rsid w:val="00D02873"/>
    <w:rsid w:val="00D03935"/>
    <w:rsid w:val="00D065BB"/>
    <w:rsid w:val="00D14E4C"/>
    <w:rsid w:val="00D1549D"/>
    <w:rsid w:val="00D21573"/>
    <w:rsid w:val="00D2205D"/>
    <w:rsid w:val="00D258D4"/>
    <w:rsid w:val="00D258FA"/>
    <w:rsid w:val="00D26D4B"/>
    <w:rsid w:val="00D26DA7"/>
    <w:rsid w:val="00D332A8"/>
    <w:rsid w:val="00D336CF"/>
    <w:rsid w:val="00D337EF"/>
    <w:rsid w:val="00D434A4"/>
    <w:rsid w:val="00D447DB"/>
    <w:rsid w:val="00D456B9"/>
    <w:rsid w:val="00D45D67"/>
    <w:rsid w:val="00D475F0"/>
    <w:rsid w:val="00D543BD"/>
    <w:rsid w:val="00D55E22"/>
    <w:rsid w:val="00D5674B"/>
    <w:rsid w:val="00D60929"/>
    <w:rsid w:val="00D655C0"/>
    <w:rsid w:val="00D65C1B"/>
    <w:rsid w:val="00D70024"/>
    <w:rsid w:val="00D75D8D"/>
    <w:rsid w:val="00D77ACB"/>
    <w:rsid w:val="00D84CEF"/>
    <w:rsid w:val="00D84E16"/>
    <w:rsid w:val="00D92087"/>
    <w:rsid w:val="00D9786F"/>
    <w:rsid w:val="00DA2BD1"/>
    <w:rsid w:val="00DA3C3B"/>
    <w:rsid w:val="00DC035B"/>
    <w:rsid w:val="00DC22E2"/>
    <w:rsid w:val="00DC2DCE"/>
    <w:rsid w:val="00DD23E3"/>
    <w:rsid w:val="00DD6E94"/>
    <w:rsid w:val="00DD7625"/>
    <w:rsid w:val="00DE28BD"/>
    <w:rsid w:val="00DE60EB"/>
    <w:rsid w:val="00DE6161"/>
    <w:rsid w:val="00DF6710"/>
    <w:rsid w:val="00DF7DAD"/>
    <w:rsid w:val="00E0605C"/>
    <w:rsid w:val="00E143C1"/>
    <w:rsid w:val="00E1601A"/>
    <w:rsid w:val="00E20520"/>
    <w:rsid w:val="00E20909"/>
    <w:rsid w:val="00E20B77"/>
    <w:rsid w:val="00E214ED"/>
    <w:rsid w:val="00E26528"/>
    <w:rsid w:val="00E32F7E"/>
    <w:rsid w:val="00E34147"/>
    <w:rsid w:val="00E3473B"/>
    <w:rsid w:val="00E37279"/>
    <w:rsid w:val="00E401BF"/>
    <w:rsid w:val="00E504D2"/>
    <w:rsid w:val="00E50EB1"/>
    <w:rsid w:val="00E62FBA"/>
    <w:rsid w:val="00E63329"/>
    <w:rsid w:val="00E63BEA"/>
    <w:rsid w:val="00E67C9F"/>
    <w:rsid w:val="00E723E0"/>
    <w:rsid w:val="00E73DAB"/>
    <w:rsid w:val="00E778FF"/>
    <w:rsid w:val="00E81C2B"/>
    <w:rsid w:val="00E83411"/>
    <w:rsid w:val="00E9441E"/>
    <w:rsid w:val="00EA1639"/>
    <w:rsid w:val="00EA4D0F"/>
    <w:rsid w:val="00EB6B06"/>
    <w:rsid w:val="00EC1507"/>
    <w:rsid w:val="00EC5365"/>
    <w:rsid w:val="00EC7F75"/>
    <w:rsid w:val="00ED2DF8"/>
    <w:rsid w:val="00ED4686"/>
    <w:rsid w:val="00ED563D"/>
    <w:rsid w:val="00EE02F9"/>
    <w:rsid w:val="00EE66FF"/>
    <w:rsid w:val="00EF0284"/>
    <w:rsid w:val="00EF5CDC"/>
    <w:rsid w:val="00F0049F"/>
    <w:rsid w:val="00F12076"/>
    <w:rsid w:val="00F12D10"/>
    <w:rsid w:val="00F146BA"/>
    <w:rsid w:val="00F14F56"/>
    <w:rsid w:val="00F210AF"/>
    <w:rsid w:val="00F234C8"/>
    <w:rsid w:val="00F369E7"/>
    <w:rsid w:val="00F378D2"/>
    <w:rsid w:val="00F378F2"/>
    <w:rsid w:val="00F42701"/>
    <w:rsid w:val="00F43181"/>
    <w:rsid w:val="00F434C1"/>
    <w:rsid w:val="00F504A5"/>
    <w:rsid w:val="00F52AC5"/>
    <w:rsid w:val="00F55C44"/>
    <w:rsid w:val="00F56077"/>
    <w:rsid w:val="00F734A7"/>
    <w:rsid w:val="00F75086"/>
    <w:rsid w:val="00F7619E"/>
    <w:rsid w:val="00F769D2"/>
    <w:rsid w:val="00F8000D"/>
    <w:rsid w:val="00F8219D"/>
    <w:rsid w:val="00F82883"/>
    <w:rsid w:val="00F94C83"/>
    <w:rsid w:val="00FA37D8"/>
    <w:rsid w:val="00FA6A59"/>
    <w:rsid w:val="00FA6A87"/>
    <w:rsid w:val="00FA7BF9"/>
    <w:rsid w:val="00FB01B9"/>
    <w:rsid w:val="00FB0FB7"/>
    <w:rsid w:val="00FB366B"/>
    <w:rsid w:val="00FB73D5"/>
    <w:rsid w:val="00FC3F05"/>
    <w:rsid w:val="00FC418A"/>
    <w:rsid w:val="00FD158E"/>
    <w:rsid w:val="00FD4238"/>
    <w:rsid w:val="00FD43B3"/>
    <w:rsid w:val="00FD5502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2B294"/>
  <w15:docId w15:val="{7E188032-EE59-46AD-AFB2-E6ABF16F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D563D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napToGrid w:val="0"/>
      <w:color w:val="00000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  <w:rPr>
      <w:sz w:val="22"/>
    </w:rPr>
  </w:style>
  <w:style w:type="paragraph" w:styleId="Textkrper-Zeileneinzug">
    <w:name w:val="Body Text Indent"/>
    <w:basedOn w:val="Standard"/>
    <w:pPr>
      <w:ind w:left="6480"/>
    </w:pPr>
    <w:rPr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D84E16"/>
    <w:rPr>
      <w:rFonts w:ascii="Arial" w:hAnsi="Arial"/>
      <w:sz w:val="22"/>
    </w:rPr>
  </w:style>
  <w:style w:type="character" w:styleId="Hyperlink">
    <w:name w:val="Hyperlink"/>
    <w:rsid w:val="00324CEF"/>
    <w:rPr>
      <w:color w:val="0000FF"/>
      <w:u w:val="single"/>
    </w:rPr>
  </w:style>
  <w:style w:type="character" w:styleId="BesuchterLink">
    <w:name w:val="FollowedHyperlink"/>
    <w:rsid w:val="00324CE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204277"/>
    <w:pPr>
      <w:ind w:left="720"/>
      <w:contextualSpacing/>
    </w:pPr>
  </w:style>
  <w:style w:type="paragraph" w:customStyle="1" w:styleId="Default">
    <w:name w:val="Default"/>
    <w:rsid w:val="00C468A8"/>
    <w:pPr>
      <w:autoSpaceDE w:val="0"/>
      <w:autoSpaceDN w:val="0"/>
      <w:adjustRightInd w:val="0"/>
    </w:pPr>
    <w:rPr>
      <w:rFonts w:ascii="DB Office" w:hAnsi="DB Office" w:cs="DB Office"/>
      <w:color w:val="000000"/>
      <w:sz w:val="24"/>
      <w:szCs w:val="24"/>
    </w:rPr>
  </w:style>
  <w:style w:type="table" w:styleId="Tabellenraster">
    <w:name w:val="Table Grid"/>
    <w:basedOn w:val="NormaleTabelle"/>
    <w:rsid w:val="00B06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8C74B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C74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C74B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C74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C74BA"/>
    <w:rPr>
      <w:rFonts w:ascii="Arial" w:hAnsi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4BD6"/>
    <w:rPr>
      <w:color w:val="605E5C"/>
      <w:shd w:val="clear" w:color="auto" w:fill="E1DFDD"/>
    </w:rPr>
  </w:style>
  <w:style w:type="character" w:customStyle="1" w:styleId="Blaukursiv">
    <w:name w:val="_Blau_kursiv"/>
    <w:basedOn w:val="Absatz-Standardschriftart"/>
    <w:uiPriority w:val="1"/>
    <w:qFormat/>
    <w:rsid w:val="00487FD8"/>
    <w:rPr>
      <w:rFonts w:ascii="DB Office" w:hAnsi="DB Office"/>
      <w:b/>
      <w:i/>
      <w:color w:val="3B1CF4"/>
      <w:sz w:val="28"/>
      <w:szCs w:val="28"/>
      <w:lang w:val="en-US"/>
    </w:rPr>
  </w:style>
  <w:style w:type="character" w:customStyle="1" w:styleId="blaukursivklein">
    <w:name w:val="_blau_kursiv_klein"/>
    <w:basedOn w:val="Absatz-Standardschriftart"/>
    <w:uiPriority w:val="1"/>
    <w:qFormat/>
    <w:rsid w:val="00D26D4B"/>
    <w:rPr>
      <w:rFonts w:ascii="DB Office" w:hAnsi="DB Office"/>
      <w:b/>
      <w:i/>
      <w:color w:val="0000FF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2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17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0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8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38060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64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8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54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39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0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7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75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60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eferanten.deutschebahn.com/resource/blob/8710976/d0a71cb21a9b8019d7e0fba47e0d5a9c/Liste-guetepruefpflichtiger-Produkte-Oberbaumaterial-Stand-02-06-2025--data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F:\Arbeit\Checkliste%20Regel&#252;berwachung\Checklisten%20neu%202013\Produktliste%20Oberbau_1200381V15_V1_0_DE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ieferanten.deutschebahn.com/lieferanten/Bedarfe-der-DB/Qualitaetssicherung/Infrastruktur/Regelwerke-871095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eferanten.deutschebahn.com/lieferanten/Bedarfe-der-DB/Qualitaetssicherung/Infrastruktur/Herstellerbezogene-Produktqualifikation-HPQ--851935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ieferanten.deutschebahn.com/resource/blob/12635988/118379b63a90290160600fbd8be59a04/Zeichnungsverzeichnis-Vorbemerkungen-I-IAM-23-Stand-01-04-2026--data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F:\Arbeit\Checkliste%20Regel&#252;berwachung\Checklisten%20neu%202013\Produktliste%20Oberbau_1200381V15_V1_0_D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Breitkopf\Downloads\Checkliste-A_Oberbau-und-Tiefbaukomponenten_V6_Januar-2021-da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B1562B7EB3B84EA9DC53C3B1A17EC9" ma:contentTypeVersion="12" ma:contentTypeDescription="Ein neues Dokument erstellen." ma:contentTypeScope="" ma:versionID="0e2819ee09818a7deb2db5c871675d36">
  <xsd:schema xmlns:xsd="http://www.w3.org/2001/XMLSchema" xmlns:xs="http://www.w3.org/2001/XMLSchema" xmlns:p="http://schemas.microsoft.com/office/2006/metadata/properties" xmlns:ns2="64ba00ec-5ffb-4f35-8954-5407070dd303" xmlns:ns3="89ea39d3-a567-4dec-802f-8de803a5db0c" targetNamespace="http://schemas.microsoft.com/office/2006/metadata/properties" ma:root="true" ma:fieldsID="ead892f1237bcd9ffa0affe7873fa3a0" ns2:_="" ns3:_="">
    <xsd:import namespace="64ba00ec-5ffb-4f35-8954-5407070dd303"/>
    <xsd:import namespace="89ea39d3-a567-4dec-802f-8de803a5d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a00ec-5ffb-4f35-8954-5407070dd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a39d3-a567-4dec-802f-8de803a5db0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0D556-2127-4279-866D-2EEB84D10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a00ec-5ffb-4f35-8954-5407070dd303"/>
    <ds:schemaRef ds:uri="89ea39d3-a567-4dec-802f-8de803a5d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65328-30FE-4DBE-97A5-A54384E394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C5781A-BEE3-49FF-AE8D-8ED9D57A5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E122F3-6008-4BE9-8720-4D1C86D1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Checkliste-A_Oberbau-und-Tiefbaukomponenten_V6_Januar-2021-data</Template>
  <TotalTime>0</TotalTime>
  <Pages>15</Pages>
  <Words>7040</Words>
  <Characters>44355</Characters>
  <Application>Microsoft Office Word</Application>
  <DocSecurity>0</DocSecurity>
  <Lines>369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DB AG</vt:lpstr>
    </vt:vector>
  </TitlesOfParts>
  <Company>Deutsche Bahn AG</Company>
  <LinksUpToDate>false</LinksUpToDate>
  <CharactersWithSpaces>51293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 AG</dc:title>
  <dc:creator>Thomas Breitkopf</dc:creator>
  <cp:lastModifiedBy>Thomas Breitkopf</cp:lastModifiedBy>
  <cp:revision>2</cp:revision>
  <cp:lastPrinted>2003-05-14T08:42:00Z</cp:lastPrinted>
  <dcterms:created xsi:type="dcterms:W3CDTF">2026-06-19T08:53:00Z</dcterms:created>
  <dcterms:modified xsi:type="dcterms:W3CDTF">2026-06-19T08:53:00Z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0x010100F9B1562B7EB3B84EA9DC53C3B1A17EC9</vt:lpwstr>
  </property>
</Properties>
</file>